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AC9" w:rsidRPr="001E20F5" w:rsidRDefault="005D58E1" w:rsidP="00232011">
      <w:pPr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b/>
          <w:noProof/>
          <w:sz w:val="32"/>
          <w:szCs w:val="32"/>
        </w:rPr>
        <w:drawing>
          <wp:anchor distT="0" distB="0" distL="114300" distR="114300" simplePos="0" relativeHeight="251657728" behindDoc="1" locked="0" layoutInCell="1" allowOverlap="1" wp14:anchorId="26E4537F" wp14:editId="2063EDDB">
            <wp:simplePos x="0" y="0"/>
            <wp:positionH relativeFrom="column">
              <wp:posOffset>5514975</wp:posOffset>
            </wp:positionH>
            <wp:positionV relativeFrom="paragraph">
              <wp:posOffset>-247650</wp:posOffset>
            </wp:positionV>
            <wp:extent cx="1209675" cy="1828800"/>
            <wp:effectExtent l="0" t="0" r="9525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0F5" w:rsidRPr="001E20F5">
        <w:rPr>
          <w:rFonts w:ascii="Arial" w:hAnsi="Arial" w:cs="Arial"/>
          <w:b/>
          <w:sz w:val="28"/>
          <w:szCs w:val="28"/>
        </w:rPr>
        <w:t>Evaluatie dossiervoering</w:t>
      </w:r>
    </w:p>
    <w:p w:rsidR="006C6AC9" w:rsidRPr="00C8103C" w:rsidRDefault="006C6AC9" w:rsidP="00232011">
      <w:pPr>
        <w:rPr>
          <w:rFonts w:ascii="Arial" w:hAnsi="Arial" w:cs="Arial"/>
          <w:b/>
          <w:sz w:val="20"/>
          <w:szCs w:val="20"/>
        </w:rPr>
      </w:pPr>
    </w:p>
    <w:p w:rsidR="006C6AC9" w:rsidRDefault="006C6AC9" w:rsidP="00232011">
      <w:pPr>
        <w:rPr>
          <w:rFonts w:ascii="Arial" w:hAnsi="Arial" w:cs="Arial"/>
          <w:sz w:val="20"/>
          <w:szCs w:val="20"/>
        </w:rPr>
      </w:pPr>
    </w:p>
    <w:p w:rsidR="006C6AC9" w:rsidRPr="00C8103C" w:rsidRDefault="006C6AC9" w:rsidP="00232011">
      <w:pPr>
        <w:rPr>
          <w:rFonts w:ascii="Arial" w:hAnsi="Arial" w:cs="Arial"/>
          <w:b/>
          <w:sz w:val="20"/>
          <w:szCs w:val="20"/>
        </w:rPr>
      </w:pPr>
      <w:r w:rsidRPr="00C8103C">
        <w:rPr>
          <w:rFonts w:ascii="Arial" w:hAnsi="Arial" w:cs="Arial"/>
          <w:b/>
          <w:sz w:val="20"/>
          <w:szCs w:val="20"/>
        </w:rPr>
        <w:t>Toelichting</w:t>
      </w:r>
    </w:p>
    <w:p w:rsidR="00AC4D1B" w:rsidRDefault="00AC4D1B" w:rsidP="00581545">
      <w:pPr>
        <w:spacing w:before="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 bijgevoegde checklist kan gebruikt worden om de dossiervoering te evalueren</w:t>
      </w:r>
      <w:r w:rsidRPr="00AC4D1B">
        <w:rPr>
          <w:rFonts w:ascii="Arial" w:hAnsi="Arial" w:cs="Arial"/>
          <w:sz w:val="20"/>
          <w:szCs w:val="20"/>
        </w:rPr>
        <w:t xml:space="preserve">. </w:t>
      </w:r>
      <w:r w:rsidR="00605698">
        <w:rPr>
          <w:rFonts w:ascii="Arial" w:hAnsi="Arial" w:cs="Arial"/>
          <w:sz w:val="20"/>
          <w:szCs w:val="20"/>
        </w:rPr>
        <w:t>Van de</w:t>
      </w:r>
      <w:r w:rsidR="006858D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vakgroep wordt verwacht dat zij in de vragenlijst voor de kwaliteitsvisi</w:t>
      </w:r>
      <w:r w:rsidR="006858DC">
        <w:rPr>
          <w:rFonts w:ascii="Arial" w:hAnsi="Arial" w:cs="Arial"/>
          <w:sz w:val="20"/>
          <w:szCs w:val="20"/>
        </w:rPr>
        <w:t xml:space="preserve">tatie zelf een waardering geven </w:t>
      </w:r>
      <w:r>
        <w:rPr>
          <w:rFonts w:ascii="Arial" w:hAnsi="Arial" w:cs="Arial"/>
          <w:sz w:val="20"/>
          <w:szCs w:val="20"/>
        </w:rPr>
        <w:t xml:space="preserve">voor de mate waarin de </w:t>
      </w:r>
      <w:r w:rsidRPr="00AC4D1B">
        <w:rPr>
          <w:rFonts w:ascii="Arial" w:hAnsi="Arial" w:cs="Arial"/>
          <w:sz w:val="20"/>
          <w:szCs w:val="20"/>
        </w:rPr>
        <w:t>actuele, relevante informatie voor het medisc</w:t>
      </w:r>
      <w:r w:rsidR="00605698">
        <w:rPr>
          <w:rFonts w:ascii="Arial" w:hAnsi="Arial" w:cs="Arial"/>
          <w:sz w:val="20"/>
          <w:szCs w:val="20"/>
        </w:rPr>
        <w:t>h handelen</w:t>
      </w:r>
      <w:r w:rsidR="00C14060">
        <w:rPr>
          <w:rFonts w:ascii="Arial" w:hAnsi="Arial" w:cs="Arial"/>
          <w:sz w:val="20"/>
          <w:szCs w:val="20"/>
        </w:rPr>
        <w:t xml:space="preserve"> inclusief de klinische redenatie</w:t>
      </w:r>
      <w:r w:rsidR="00605698">
        <w:rPr>
          <w:rFonts w:ascii="Arial" w:hAnsi="Arial" w:cs="Arial"/>
          <w:sz w:val="20"/>
          <w:szCs w:val="20"/>
        </w:rPr>
        <w:t xml:space="preserve"> is vastgelegd in het </w:t>
      </w:r>
      <w:r w:rsidRPr="00AC4D1B">
        <w:rPr>
          <w:rFonts w:ascii="Arial" w:hAnsi="Arial" w:cs="Arial"/>
          <w:sz w:val="20"/>
          <w:szCs w:val="20"/>
        </w:rPr>
        <w:t>patiëntendossier</w:t>
      </w:r>
      <w:r>
        <w:rPr>
          <w:rFonts w:ascii="Arial" w:hAnsi="Arial" w:cs="Arial"/>
          <w:sz w:val="20"/>
          <w:szCs w:val="20"/>
        </w:rPr>
        <w:t>. Bij voorkeur evalueert de vakgroep</w:t>
      </w:r>
      <w:r w:rsidR="009C63A6">
        <w:rPr>
          <w:rFonts w:ascii="Arial" w:hAnsi="Arial" w:cs="Arial"/>
          <w:sz w:val="20"/>
          <w:szCs w:val="20"/>
        </w:rPr>
        <w:t xml:space="preserve"> minimaal jaarlijks</w:t>
      </w:r>
      <w:r>
        <w:rPr>
          <w:rFonts w:ascii="Arial" w:hAnsi="Arial" w:cs="Arial"/>
          <w:sz w:val="20"/>
          <w:szCs w:val="20"/>
        </w:rPr>
        <w:t xml:space="preserve"> de </w:t>
      </w:r>
      <w:r w:rsidR="00605698">
        <w:rPr>
          <w:rFonts w:ascii="Arial" w:hAnsi="Arial" w:cs="Arial"/>
          <w:sz w:val="20"/>
          <w:szCs w:val="20"/>
        </w:rPr>
        <w:t xml:space="preserve">dossiervoering en neemt </w:t>
      </w:r>
      <w:r>
        <w:rPr>
          <w:rFonts w:ascii="Arial" w:hAnsi="Arial" w:cs="Arial"/>
          <w:sz w:val="20"/>
          <w:szCs w:val="20"/>
        </w:rPr>
        <w:t>maatregelen ter verbetering indien nodig.</w:t>
      </w:r>
      <w:r w:rsidR="00232011">
        <w:rPr>
          <w:rFonts w:ascii="Arial" w:hAnsi="Arial" w:cs="Arial"/>
          <w:sz w:val="20"/>
          <w:szCs w:val="20"/>
        </w:rPr>
        <w:t xml:space="preserve"> De evaluatie betreft alleen de dossiervoering en niet een beoordeling van de kwaliteit </w:t>
      </w:r>
      <w:r w:rsidR="004130FC">
        <w:rPr>
          <w:rFonts w:ascii="Arial" w:hAnsi="Arial" w:cs="Arial"/>
          <w:sz w:val="20"/>
          <w:szCs w:val="20"/>
        </w:rPr>
        <w:br/>
      </w:r>
      <w:r w:rsidR="00232011">
        <w:rPr>
          <w:rFonts w:ascii="Arial" w:hAnsi="Arial" w:cs="Arial"/>
          <w:sz w:val="20"/>
          <w:szCs w:val="20"/>
        </w:rPr>
        <w:t>van de geleverde zorg aan de betreffende patiënt.</w:t>
      </w:r>
    </w:p>
    <w:p w:rsidR="006C6AC9" w:rsidRDefault="006C6AC9" w:rsidP="00232011">
      <w:pPr>
        <w:rPr>
          <w:rFonts w:ascii="Arial" w:hAnsi="Arial" w:cs="Arial"/>
          <w:sz w:val="20"/>
          <w:szCs w:val="20"/>
        </w:rPr>
      </w:pPr>
    </w:p>
    <w:p w:rsidR="00232011" w:rsidRDefault="00232011" w:rsidP="00232011">
      <w:pPr>
        <w:rPr>
          <w:rFonts w:ascii="Arial" w:hAnsi="Arial" w:cs="Arial"/>
          <w:sz w:val="20"/>
          <w:szCs w:val="20"/>
        </w:rPr>
      </w:pPr>
    </w:p>
    <w:p w:rsidR="006C6AC9" w:rsidRPr="00C8103C" w:rsidRDefault="00232011" w:rsidP="00232011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Werkwijze</w:t>
      </w:r>
    </w:p>
    <w:p w:rsidR="002F4278" w:rsidRPr="00C8103C" w:rsidRDefault="002F4278" w:rsidP="00232011">
      <w:pPr>
        <w:rPr>
          <w:rFonts w:ascii="Arial" w:hAnsi="Arial" w:cs="Arial"/>
          <w:b/>
          <w:sz w:val="20"/>
          <w:szCs w:val="20"/>
        </w:rPr>
      </w:pPr>
    </w:p>
    <w:p w:rsidR="006C6AC9" w:rsidRPr="00232011" w:rsidRDefault="004634A9" w:rsidP="00232011">
      <w:pPr>
        <w:numPr>
          <w:ilvl w:val="0"/>
          <w:numId w:val="2"/>
        </w:numPr>
        <w:tabs>
          <w:tab w:val="clear" w:pos="680"/>
        </w:tabs>
        <w:ind w:left="426" w:hanging="426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>Selectie dossiers</w:t>
      </w:r>
    </w:p>
    <w:p w:rsidR="00C14060" w:rsidRDefault="00C14060" w:rsidP="00C713FC">
      <w:pPr>
        <w:pStyle w:val="Lijstalinea"/>
        <w:numPr>
          <w:ilvl w:val="0"/>
          <w:numId w:val="8"/>
        </w:numPr>
        <w:spacing w:before="60"/>
        <w:ind w:hanging="29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Neem een aselecte steekproef van minimaal 25 klinische dossiers en 25 poliklinische dossiers.</w:t>
      </w:r>
    </w:p>
    <w:p w:rsidR="00605698" w:rsidRPr="00232011" w:rsidRDefault="00232011" w:rsidP="00C713FC">
      <w:pPr>
        <w:pStyle w:val="Lijstalinea"/>
        <w:numPr>
          <w:ilvl w:val="0"/>
          <w:numId w:val="8"/>
        </w:numPr>
        <w:spacing w:before="60"/>
        <w:ind w:hanging="295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De selectie </w:t>
      </w:r>
      <w:r w:rsidR="00605698">
        <w:rPr>
          <w:rFonts w:ascii="Arial" w:hAnsi="Arial" w:cs="Arial"/>
          <w:sz w:val="20"/>
          <w:szCs w:val="20"/>
        </w:rPr>
        <w:t>bevat</w:t>
      </w:r>
      <w:r>
        <w:rPr>
          <w:rFonts w:ascii="Arial" w:hAnsi="Arial" w:cs="Arial"/>
          <w:sz w:val="20"/>
          <w:szCs w:val="20"/>
        </w:rPr>
        <w:t xml:space="preserve"> minimaal </w:t>
      </w:r>
      <w:r w:rsidR="006C6AC9" w:rsidRPr="00232011">
        <w:rPr>
          <w:rFonts w:ascii="Arial" w:hAnsi="Arial" w:cs="Arial"/>
          <w:sz w:val="20"/>
          <w:szCs w:val="20"/>
        </w:rPr>
        <w:t xml:space="preserve">2 </w:t>
      </w:r>
      <w:r w:rsidR="00C14060">
        <w:rPr>
          <w:rFonts w:ascii="Arial" w:hAnsi="Arial" w:cs="Arial"/>
          <w:sz w:val="20"/>
          <w:szCs w:val="20"/>
        </w:rPr>
        <w:t xml:space="preserve">klinische en 2 poliklinische </w:t>
      </w:r>
      <w:r w:rsidR="006C6AC9" w:rsidRPr="00232011">
        <w:rPr>
          <w:rFonts w:ascii="Arial" w:hAnsi="Arial" w:cs="Arial"/>
          <w:sz w:val="20"/>
          <w:szCs w:val="20"/>
        </w:rPr>
        <w:t xml:space="preserve">dossiers per </w:t>
      </w:r>
      <w:r w:rsidR="00605698">
        <w:rPr>
          <w:rFonts w:ascii="Arial" w:hAnsi="Arial" w:cs="Arial"/>
          <w:sz w:val="20"/>
          <w:szCs w:val="20"/>
        </w:rPr>
        <w:t>internist.</w:t>
      </w:r>
      <w:r w:rsidR="006C6AC9" w:rsidRPr="00232011">
        <w:rPr>
          <w:rFonts w:ascii="Arial" w:hAnsi="Arial" w:cs="Arial"/>
          <w:sz w:val="20"/>
          <w:szCs w:val="20"/>
        </w:rPr>
        <w:t xml:space="preserve"> </w:t>
      </w:r>
      <w:r w:rsidR="00605698">
        <w:rPr>
          <w:rFonts w:ascii="Arial" w:hAnsi="Arial" w:cs="Arial"/>
          <w:sz w:val="20"/>
          <w:szCs w:val="20"/>
        </w:rPr>
        <w:t>Indien d</w:t>
      </w:r>
      <w:r w:rsidR="006858DC">
        <w:rPr>
          <w:rFonts w:ascii="Arial" w:hAnsi="Arial" w:cs="Arial"/>
          <w:sz w:val="20"/>
          <w:szCs w:val="20"/>
        </w:rPr>
        <w:t>it niet het geval is, word</w:t>
      </w:r>
      <w:r w:rsidR="00C14060">
        <w:rPr>
          <w:rFonts w:ascii="Arial" w:hAnsi="Arial" w:cs="Arial"/>
          <w:sz w:val="20"/>
          <w:szCs w:val="20"/>
        </w:rPr>
        <w:t>t de selectie aangevuld.</w:t>
      </w:r>
      <w:r w:rsidR="00605698">
        <w:rPr>
          <w:rFonts w:ascii="Arial" w:hAnsi="Arial" w:cs="Arial"/>
          <w:sz w:val="20"/>
          <w:szCs w:val="20"/>
        </w:rPr>
        <w:t xml:space="preserve"> </w:t>
      </w:r>
    </w:p>
    <w:p w:rsidR="002F4278" w:rsidRPr="00C8103C" w:rsidRDefault="002F4278" w:rsidP="00232011">
      <w:pPr>
        <w:rPr>
          <w:rFonts w:ascii="Arial" w:hAnsi="Arial" w:cs="Arial"/>
          <w:sz w:val="20"/>
          <w:szCs w:val="20"/>
        </w:rPr>
      </w:pPr>
    </w:p>
    <w:p w:rsidR="006C6AC9" w:rsidRPr="00232011" w:rsidRDefault="006C6AC9" w:rsidP="00232011">
      <w:pPr>
        <w:numPr>
          <w:ilvl w:val="0"/>
          <w:numId w:val="2"/>
        </w:numPr>
        <w:tabs>
          <w:tab w:val="clear" w:pos="680"/>
        </w:tabs>
        <w:ind w:left="426" w:hanging="426"/>
        <w:rPr>
          <w:rFonts w:ascii="Arial" w:hAnsi="Arial" w:cs="Arial"/>
          <w:sz w:val="20"/>
          <w:szCs w:val="20"/>
          <w:u w:val="single"/>
        </w:rPr>
      </w:pPr>
      <w:r w:rsidRPr="00232011">
        <w:rPr>
          <w:rFonts w:ascii="Arial" w:hAnsi="Arial" w:cs="Arial"/>
          <w:sz w:val="20"/>
          <w:szCs w:val="20"/>
          <w:u w:val="single"/>
        </w:rPr>
        <w:t>Evaluatie</w:t>
      </w:r>
      <w:r w:rsidR="004634A9">
        <w:rPr>
          <w:rFonts w:ascii="Arial" w:hAnsi="Arial" w:cs="Arial"/>
          <w:sz w:val="20"/>
          <w:szCs w:val="20"/>
          <w:u w:val="single"/>
        </w:rPr>
        <w:t xml:space="preserve"> dossiers</w:t>
      </w:r>
    </w:p>
    <w:p w:rsidR="004634A9" w:rsidRDefault="004634A9" w:rsidP="00C713FC">
      <w:pPr>
        <w:pStyle w:val="Lijstalinea"/>
        <w:numPr>
          <w:ilvl w:val="0"/>
          <w:numId w:val="8"/>
        </w:numPr>
        <w:spacing w:before="60"/>
        <w:ind w:hanging="295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 evaluator beoordeelt niet de eigen dossiers.</w:t>
      </w:r>
    </w:p>
    <w:p w:rsidR="00C45812" w:rsidRDefault="00644387" w:rsidP="00C713FC">
      <w:pPr>
        <w:pStyle w:val="Lijstalinea"/>
        <w:numPr>
          <w:ilvl w:val="0"/>
          <w:numId w:val="8"/>
        </w:numPr>
        <w:spacing w:before="60"/>
        <w:ind w:hanging="295"/>
        <w:contextualSpacing w:val="0"/>
        <w:rPr>
          <w:rFonts w:ascii="Arial" w:hAnsi="Arial" w:cs="Arial"/>
          <w:sz w:val="20"/>
          <w:szCs w:val="20"/>
        </w:rPr>
      </w:pPr>
      <w:r w:rsidRPr="00D92853">
        <w:rPr>
          <w:rFonts w:ascii="Arial" w:hAnsi="Arial" w:cs="Arial"/>
          <w:sz w:val="20"/>
          <w:szCs w:val="20"/>
        </w:rPr>
        <w:t>Per dossier wordt in de check</w:t>
      </w:r>
      <w:r w:rsidR="006858DC" w:rsidRPr="00D92853">
        <w:rPr>
          <w:rFonts w:ascii="Arial" w:hAnsi="Arial" w:cs="Arial"/>
          <w:sz w:val="20"/>
          <w:szCs w:val="20"/>
        </w:rPr>
        <w:t xml:space="preserve">list aangegeven of de relevante </w:t>
      </w:r>
      <w:r w:rsidRPr="00D92853">
        <w:rPr>
          <w:rFonts w:ascii="Arial" w:hAnsi="Arial" w:cs="Arial"/>
          <w:sz w:val="20"/>
          <w:szCs w:val="20"/>
        </w:rPr>
        <w:t xml:space="preserve">informatie aanwezig is </w:t>
      </w:r>
      <w:r w:rsidR="00D92853">
        <w:rPr>
          <w:rFonts w:ascii="Arial" w:hAnsi="Arial" w:cs="Arial"/>
          <w:sz w:val="22"/>
          <w:szCs w:val="22"/>
        </w:rPr>
        <w:t>(√</w:t>
      </w:r>
      <w:r w:rsidR="00C45812">
        <w:rPr>
          <w:rFonts w:ascii="Arial" w:hAnsi="Arial" w:cs="Arial"/>
          <w:sz w:val="22"/>
          <w:szCs w:val="22"/>
        </w:rPr>
        <w:t xml:space="preserve"> </w:t>
      </w:r>
      <w:r w:rsidRPr="00D92853">
        <w:rPr>
          <w:rFonts w:ascii="Arial" w:hAnsi="Arial" w:cs="Arial"/>
          <w:sz w:val="22"/>
          <w:szCs w:val="22"/>
        </w:rPr>
        <w:t>/</w:t>
      </w:r>
      <w:r w:rsidR="00C45812">
        <w:rPr>
          <w:rFonts w:ascii="Arial" w:hAnsi="Arial" w:cs="Arial"/>
          <w:sz w:val="22"/>
          <w:szCs w:val="22"/>
        </w:rPr>
        <w:t xml:space="preserve"> </w:t>
      </w:r>
      <w:r w:rsidR="00D92853">
        <w:rPr>
          <w:rFonts w:ascii="Arial" w:hAnsi="Arial" w:cs="Arial"/>
          <w:sz w:val="22"/>
          <w:szCs w:val="22"/>
        </w:rPr>
        <w:t>±</w:t>
      </w:r>
      <w:r w:rsidR="00C45812">
        <w:rPr>
          <w:rFonts w:ascii="Arial" w:hAnsi="Arial" w:cs="Arial"/>
          <w:sz w:val="22"/>
          <w:szCs w:val="22"/>
        </w:rPr>
        <w:t xml:space="preserve"> </w:t>
      </w:r>
      <w:r w:rsidRPr="00D92853">
        <w:rPr>
          <w:rFonts w:ascii="Arial" w:hAnsi="Arial" w:cs="Arial"/>
          <w:sz w:val="22"/>
          <w:szCs w:val="22"/>
        </w:rPr>
        <w:t>/</w:t>
      </w:r>
      <w:r w:rsidR="00C45812">
        <w:rPr>
          <w:rFonts w:ascii="Arial" w:hAnsi="Arial" w:cs="Arial"/>
          <w:sz w:val="22"/>
          <w:szCs w:val="22"/>
        </w:rPr>
        <w:t xml:space="preserve"> </w:t>
      </w:r>
      <w:r w:rsidRPr="00D92853">
        <w:rPr>
          <w:rFonts w:ascii="Arial" w:hAnsi="Arial" w:cs="Arial"/>
          <w:sz w:val="22"/>
          <w:szCs w:val="22"/>
        </w:rPr>
        <w:t>×)</w:t>
      </w:r>
      <w:r w:rsidRPr="00D92853">
        <w:rPr>
          <w:rFonts w:ascii="Arial" w:hAnsi="Arial" w:cs="Arial"/>
          <w:sz w:val="20"/>
          <w:szCs w:val="20"/>
        </w:rPr>
        <w:t xml:space="preserve">. </w:t>
      </w:r>
    </w:p>
    <w:p w:rsidR="004130FC" w:rsidRPr="00D92853" w:rsidRDefault="00D92853" w:rsidP="00C713FC">
      <w:pPr>
        <w:pStyle w:val="Lijstalinea"/>
        <w:numPr>
          <w:ilvl w:val="0"/>
          <w:numId w:val="8"/>
        </w:numPr>
        <w:spacing w:before="60"/>
        <w:ind w:hanging="295"/>
        <w:contextualSpacing w:val="0"/>
        <w:rPr>
          <w:rFonts w:ascii="Arial" w:hAnsi="Arial" w:cs="Arial"/>
          <w:sz w:val="20"/>
          <w:szCs w:val="20"/>
        </w:rPr>
      </w:pPr>
      <w:r w:rsidRPr="00D92853">
        <w:rPr>
          <w:rFonts w:ascii="Arial" w:hAnsi="Arial" w:cs="Arial"/>
          <w:sz w:val="20"/>
          <w:szCs w:val="20"/>
        </w:rPr>
        <w:t xml:space="preserve">Bij onderwerp 12 </w:t>
      </w:r>
      <w:r>
        <w:rPr>
          <w:rFonts w:ascii="Arial" w:hAnsi="Arial" w:cs="Arial"/>
          <w:sz w:val="20"/>
          <w:szCs w:val="20"/>
        </w:rPr>
        <w:t xml:space="preserve">wordt verwezen naar </w:t>
      </w:r>
      <w:r w:rsidRPr="00D92853">
        <w:rPr>
          <w:rFonts w:ascii="Arial" w:hAnsi="Arial" w:cs="Arial"/>
          <w:sz w:val="20"/>
          <w:szCs w:val="20"/>
        </w:rPr>
        <w:t xml:space="preserve">onderstaande norm </w:t>
      </w:r>
      <w:r>
        <w:rPr>
          <w:rFonts w:ascii="Arial" w:hAnsi="Arial" w:cs="Arial"/>
          <w:sz w:val="20"/>
          <w:szCs w:val="20"/>
        </w:rPr>
        <w:t xml:space="preserve">over de </w:t>
      </w:r>
      <w:r w:rsidRPr="00D92853">
        <w:rPr>
          <w:rFonts w:ascii="Arial" w:hAnsi="Arial" w:cs="Arial"/>
          <w:sz w:val="20"/>
          <w:szCs w:val="20"/>
        </w:rPr>
        <w:t>berichtg</w:t>
      </w:r>
      <w:r>
        <w:rPr>
          <w:rFonts w:ascii="Arial" w:hAnsi="Arial" w:cs="Arial"/>
          <w:sz w:val="20"/>
          <w:szCs w:val="20"/>
        </w:rPr>
        <w:t>eving aan de huisarts</w:t>
      </w:r>
      <w:r w:rsidRPr="00D92853">
        <w:rPr>
          <w:rFonts w:ascii="Arial" w:hAnsi="Arial" w:cs="Arial"/>
          <w:sz w:val="20"/>
          <w:szCs w:val="20"/>
        </w:rPr>
        <w:t>.</w:t>
      </w:r>
    </w:p>
    <w:p w:rsidR="006858DC" w:rsidRDefault="00644387" w:rsidP="00C713FC">
      <w:pPr>
        <w:pStyle w:val="Lijstalinea"/>
        <w:numPr>
          <w:ilvl w:val="0"/>
          <w:numId w:val="8"/>
        </w:numPr>
        <w:spacing w:before="60"/>
        <w:ind w:hanging="295"/>
        <w:contextualSpacing w:val="0"/>
        <w:rPr>
          <w:rFonts w:ascii="Arial" w:hAnsi="Arial" w:cs="Arial"/>
          <w:sz w:val="20"/>
          <w:szCs w:val="20"/>
        </w:rPr>
      </w:pPr>
      <w:r w:rsidRPr="00644387">
        <w:rPr>
          <w:rFonts w:ascii="Arial" w:hAnsi="Arial" w:cs="Arial"/>
          <w:sz w:val="20"/>
          <w:szCs w:val="20"/>
        </w:rPr>
        <w:t xml:space="preserve">Bij </w:t>
      </w:r>
      <w:r w:rsidR="004C6203">
        <w:rPr>
          <w:rFonts w:ascii="Arial" w:hAnsi="Arial" w:cs="Arial"/>
          <w:sz w:val="20"/>
          <w:szCs w:val="20"/>
        </w:rPr>
        <w:t xml:space="preserve">onderwerp 17 </w:t>
      </w:r>
      <w:r w:rsidRPr="00644387">
        <w:rPr>
          <w:rFonts w:ascii="Arial" w:hAnsi="Arial" w:cs="Arial"/>
          <w:sz w:val="20"/>
          <w:szCs w:val="20"/>
        </w:rPr>
        <w:t xml:space="preserve">wordt een totaal oordeel over de dossiervoering gegeven </w:t>
      </w:r>
      <w:r w:rsidRPr="00644387">
        <w:rPr>
          <w:rFonts w:ascii="Arial" w:hAnsi="Arial" w:cs="Arial"/>
          <w:sz w:val="20"/>
          <w:szCs w:val="20"/>
        </w:rPr>
        <w:br/>
        <w:t>(</w:t>
      </w:r>
      <w:r w:rsidR="006C6AC9" w:rsidRPr="00644387">
        <w:rPr>
          <w:rFonts w:ascii="Arial" w:hAnsi="Arial" w:cs="Arial"/>
          <w:sz w:val="20"/>
          <w:szCs w:val="20"/>
        </w:rPr>
        <w:t>1 = goed</w:t>
      </w:r>
      <w:r w:rsidRPr="00644387">
        <w:rPr>
          <w:rFonts w:ascii="Arial" w:hAnsi="Arial" w:cs="Arial"/>
          <w:sz w:val="20"/>
          <w:szCs w:val="20"/>
        </w:rPr>
        <w:t xml:space="preserve">, </w:t>
      </w:r>
      <w:r w:rsidR="006C6AC9" w:rsidRPr="00644387">
        <w:rPr>
          <w:rFonts w:ascii="Arial" w:hAnsi="Arial" w:cs="Arial"/>
          <w:sz w:val="20"/>
          <w:szCs w:val="20"/>
        </w:rPr>
        <w:t>2 = te verbeteren</w:t>
      </w:r>
      <w:r w:rsidRPr="00644387">
        <w:rPr>
          <w:rFonts w:ascii="Arial" w:hAnsi="Arial" w:cs="Arial"/>
          <w:sz w:val="20"/>
          <w:szCs w:val="20"/>
        </w:rPr>
        <w:t xml:space="preserve">, </w:t>
      </w:r>
      <w:r w:rsidR="006C6AC9" w:rsidRPr="00644387">
        <w:rPr>
          <w:rFonts w:ascii="Arial" w:hAnsi="Arial" w:cs="Arial"/>
          <w:sz w:val="20"/>
          <w:szCs w:val="20"/>
        </w:rPr>
        <w:t>3 = onvoldoende</w:t>
      </w:r>
      <w:r>
        <w:rPr>
          <w:rFonts w:ascii="Arial" w:hAnsi="Arial" w:cs="Arial"/>
          <w:sz w:val="20"/>
          <w:szCs w:val="20"/>
        </w:rPr>
        <w:t>)</w:t>
      </w:r>
      <w:r w:rsidR="006C6AC9" w:rsidRPr="00644387">
        <w:rPr>
          <w:rFonts w:ascii="Arial" w:hAnsi="Arial" w:cs="Arial"/>
          <w:sz w:val="20"/>
          <w:szCs w:val="20"/>
        </w:rPr>
        <w:t xml:space="preserve">. </w:t>
      </w:r>
    </w:p>
    <w:p w:rsidR="002F4278" w:rsidRPr="006A160B" w:rsidRDefault="006858DC" w:rsidP="00232011">
      <w:pPr>
        <w:pStyle w:val="Lijstalinea"/>
        <w:numPr>
          <w:ilvl w:val="0"/>
          <w:numId w:val="8"/>
        </w:numPr>
        <w:spacing w:before="60"/>
        <w:ind w:hanging="295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Indien gewenst, kan per dossier een onderbouwing van de evaluatie worden gegeven</w:t>
      </w:r>
      <w:r w:rsidRPr="006858D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 de achterzijde van de checklist.</w:t>
      </w:r>
    </w:p>
    <w:p w:rsidR="00D40DC7" w:rsidRDefault="00D40DC7" w:rsidP="00D40DC7">
      <w:pPr>
        <w:rPr>
          <w:rFonts w:ascii="Arial" w:hAnsi="Arial" w:cs="Arial"/>
          <w:bCs/>
          <w:iCs/>
          <w:sz w:val="20"/>
          <w:szCs w:val="20"/>
          <w:u w:val="single"/>
        </w:rPr>
      </w:pPr>
    </w:p>
    <w:p w:rsidR="0097127A" w:rsidRDefault="0097127A" w:rsidP="00D40DC7">
      <w:pPr>
        <w:rPr>
          <w:rFonts w:ascii="Arial" w:hAnsi="Arial" w:cs="Arial"/>
          <w:bCs/>
          <w:iCs/>
          <w:sz w:val="20"/>
          <w:szCs w:val="20"/>
          <w:u w:val="single"/>
        </w:rPr>
      </w:pPr>
    </w:p>
    <w:p w:rsidR="00D40DC7" w:rsidRPr="004130FC" w:rsidRDefault="00D40DC7" w:rsidP="004130FC">
      <w:pPr>
        <w:ind w:left="425"/>
        <w:rPr>
          <w:rFonts w:ascii="Arial" w:hAnsi="Arial"/>
          <w:i/>
          <w:sz w:val="20"/>
          <w:u w:val="single"/>
        </w:rPr>
      </w:pPr>
      <w:r w:rsidRPr="004130FC">
        <w:rPr>
          <w:rFonts w:ascii="Arial" w:hAnsi="Arial"/>
          <w:i/>
          <w:sz w:val="20"/>
          <w:u w:val="single"/>
        </w:rPr>
        <w:t>Norm berichtgeving aan de huisarts</w:t>
      </w:r>
    </w:p>
    <w:p w:rsidR="00D40DC7" w:rsidRDefault="00D40DC7" w:rsidP="004130FC">
      <w:pPr>
        <w:ind w:left="425"/>
        <w:rPr>
          <w:rFonts w:ascii="Arial" w:hAnsi="Arial"/>
          <w:i/>
          <w:sz w:val="20"/>
        </w:rPr>
      </w:pPr>
      <w:r w:rsidRPr="00EC4396">
        <w:rPr>
          <w:rFonts w:ascii="Arial" w:hAnsi="Arial"/>
          <w:i/>
          <w:sz w:val="20"/>
        </w:rPr>
        <w:t xml:space="preserve">Berichtgeving aan de huisarts </w:t>
      </w:r>
      <w:r>
        <w:rPr>
          <w:rFonts w:ascii="Arial" w:hAnsi="Arial"/>
          <w:i/>
          <w:sz w:val="20"/>
        </w:rPr>
        <w:t>vindt</w:t>
      </w:r>
      <w:r w:rsidRPr="00EC4396">
        <w:rPr>
          <w:rFonts w:ascii="Arial" w:hAnsi="Arial"/>
          <w:i/>
          <w:sz w:val="20"/>
        </w:rPr>
        <w:t xml:space="preserve"> op onderstaande wijze plaats.</w:t>
      </w:r>
    </w:p>
    <w:p w:rsidR="00D40DC7" w:rsidRPr="00EC4396" w:rsidRDefault="00D40DC7" w:rsidP="004130FC">
      <w:pPr>
        <w:ind w:left="425"/>
        <w:rPr>
          <w:rFonts w:ascii="Arial" w:hAnsi="Arial"/>
          <w:i/>
          <w:sz w:val="20"/>
        </w:rPr>
      </w:pPr>
    </w:p>
    <w:p w:rsidR="00D40DC7" w:rsidRPr="00EC4396" w:rsidRDefault="00D40DC7" w:rsidP="004130FC">
      <w:pPr>
        <w:numPr>
          <w:ilvl w:val="0"/>
          <w:numId w:val="9"/>
        </w:numPr>
        <w:tabs>
          <w:tab w:val="clear" w:pos="0"/>
          <w:tab w:val="num" w:pos="425"/>
        </w:tabs>
        <w:ind w:left="709" w:hanging="284"/>
        <w:rPr>
          <w:rFonts w:ascii="Arial" w:hAnsi="Arial"/>
          <w:i/>
          <w:sz w:val="20"/>
        </w:rPr>
      </w:pPr>
      <w:r w:rsidRPr="00EC4396">
        <w:rPr>
          <w:rFonts w:ascii="Arial" w:hAnsi="Arial"/>
          <w:i/>
          <w:sz w:val="20"/>
        </w:rPr>
        <w:t xml:space="preserve">Klinische patiënten </w:t>
      </w:r>
    </w:p>
    <w:p w:rsidR="00D40DC7" w:rsidRPr="00742831" w:rsidRDefault="00D40DC7" w:rsidP="004130FC">
      <w:pPr>
        <w:numPr>
          <w:ilvl w:val="1"/>
          <w:numId w:val="11"/>
        </w:numPr>
        <w:tabs>
          <w:tab w:val="left" w:pos="567"/>
        </w:tabs>
        <w:ind w:left="992" w:hanging="283"/>
        <w:rPr>
          <w:rFonts w:ascii="Arial" w:hAnsi="Arial" w:cs="Arial"/>
          <w:i/>
          <w:iCs/>
          <w:sz w:val="20"/>
          <w:szCs w:val="20"/>
        </w:rPr>
      </w:pPr>
      <w:r w:rsidRPr="00742831">
        <w:rPr>
          <w:rFonts w:ascii="Arial" w:hAnsi="Arial" w:cs="Arial"/>
          <w:i/>
          <w:iCs/>
          <w:sz w:val="20"/>
          <w:szCs w:val="20"/>
        </w:rPr>
        <w:t>Voorlopig ontslagbericht met de volgende punten dient op de dag van ontslag gestuurd te worden.</w:t>
      </w:r>
    </w:p>
    <w:p w:rsidR="00D40DC7" w:rsidRPr="00EC4396" w:rsidRDefault="00D40DC7" w:rsidP="004130FC">
      <w:pPr>
        <w:numPr>
          <w:ilvl w:val="2"/>
          <w:numId w:val="9"/>
        </w:numPr>
        <w:ind w:left="1276" w:hanging="284"/>
        <w:rPr>
          <w:rFonts w:ascii="Arial" w:hAnsi="Arial"/>
          <w:i/>
          <w:sz w:val="20"/>
        </w:rPr>
      </w:pPr>
      <w:r w:rsidRPr="00EC4396">
        <w:rPr>
          <w:rFonts w:ascii="Arial" w:hAnsi="Arial"/>
          <w:i/>
          <w:sz w:val="20"/>
        </w:rPr>
        <w:t>Diagnose</w:t>
      </w:r>
    </w:p>
    <w:p w:rsidR="00D40DC7" w:rsidRPr="00EC4396" w:rsidRDefault="00D40DC7" w:rsidP="004130FC">
      <w:pPr>
        <w:numPr>
          <w:ilvl w:val="2"/>
          <w:numId w:val="9"/>
        </w:numPr>
        <w:ind w:left="1276" w:hanging="284"/>
        <w:rPr>
          <w:rFonts w:ascii="Arial" w:hAnsi="Arial"/>
          <w:i/>
          <w:sz w:val="20"/>
        </w:rPr>
      </w:pPr>
      <w:r w:rsidRPr="00EC4396">
        <w:rPr>
          <w:rFonts w:ascii="Arial" w:hAnsi="Arial"/>
          <w:i/>
          <w:sz w:val="20"/>
        </w:rPr>
        <w:t>Behandeling</w:t>
      </w:r>
    </w:p>
    <w:p w:rsidR="00D40DC7" w:rsidRPr="00EC4396" w:rsidRDefault="00D40DC7" w:rsidP="004130FC">
      <w:pPr>
        <w:numPr>
          <w:ilvl w:val="2"/>
          <w:numId w:val="9"/>
        </w:numPr>
        <w:ind w:left="1276" w:hanging="284"/>
        <w:rPr>
          <w:rFonts w:ascii="Arial" w:hAnsi="Arial"/>
          <w:i/>
          <w:sz w:val="20"/>
        </w:rPr>
      </w:pPr>
      <w:r w:rsidRPr="00EC4396">
        <w:rPr>
          <w:rFonts w:ascii="Arial" w:hAnsi="Arial"/>
          <w:i/>
          <w:sz w:val="20"/>
        </w:rPr>
        <w:t>Vervolgafspraken</w:t>
      </w:r>
    </w:p>
    <w:p w:rsidR="00D40DC7" w:rsidRPr="00EC4396" w:rsidRDefault="00D40DC7" w:rsidP="004130FC">
      <w:pPr>
        <w:numPr>
          <w:ilvl w:val="2"/>
          <w:numId w:val="9"/>
        </w:numPr>
        <w:ind w:left="1276" w:hanging="284"/>
        <w:rPr>
          <w:rFonts w:ascii="Arial" w:hAnsi="Arial"/>
          <w:i/>
          <w:sz w:val="20"/>
        </w:rPr>
      </w:pPr>
      <w:r w:rsidRPr="00EC4396">
        <w:rPr>
          <w:rFonts w:ascii="Arial" w:hAnsi="Arial"/>
          <w:i/>
          <w:sz w:val="20"/>
        </w:rPr>
        <w:t>Medicatie</w:t>
      </w:r>
    </w:p>
    <w:p w:rsidR="00D40DC7" w:rsidRPr="00EC4396" w:rsidRDefault="00D40DC7" w:rsidP="004130FC">
      <w:pPr>
        <w:numPr>
          <w:ilvl w:val="2"/>
          <w:numId w:val="9"/>
        </w:numPr>
        <w:ind w:left="1276" w:hanging="284"/>
        <w:rPr>
          <w:rFonts w:ascii="Arial" w:hAnsi="Arial"/>
          <w:i/>
          <w:sz w:val="20"/>
        </w:rPr>
      </w:pPr>
      <w:r w:rsidRPr="00EC4396">
        <w:rPr>
          <w:rFonts w:ascii="Arial" w:hAnsi="Arial"/>
          <w:i/>
          <w:sz w:val="20"/>
        </w:rPr>
        <w:t>Eventuele verzoeken/adviezen aan de huisarts.</w:t>
      </w:r>
    </w:p>
    <w:p w:rsidR="00D40DC7" w:rsidRPr="00742831" w:rsidRDefault="00D40DC7" w:rsidP="004130FC">
      <w:pPr>
        <w:numPr>
          <w:ilvl w:val="1"/>
          <w:numId w:val="11"/>
        </w:numPr>
        <w:tabs>
          <w:tab w:val="left" w:pos="567"/>
        </w:tabs>
        <w:ind w:left="992" w:hanging="283"/>
        <w:rPr>
          <w:rFonts w:ascii="Arial" w:hAnsi="Arial" w:cs="Arial"/>
          <w:i/>
          <w:iCs/>
          <w:sz w:val="20"/>
          <w:szCs w:val="20"/>
        </w:rPr>
      </w:pPr>
      <w:r w:rsidRPr="00742831">
        <w:rPr>
          <w:rFonts w:ascii="Arial" w:hAnsi="Arial" w:cs="Arial"/>
          <w:i/>
          <w:iCs/>
          <w:sz w:val="20"/>
          <w:szCs w:val="20"/>
        </w:rPr>
        <w:t>Definitieve ontslagbrief dient binnen 14 dagen te worden verzonden.</w:t>
      </w:r>
    </w:p>
    <w:p w:rsidR="00D40DC7" w:rsidRDefault="00D40DC7" w:rsidP="004130FC">
      <w:pPr>
        <w:numPr>
          <w:ilvl w:val="1"/>
          <w:numId w:val="11"/>
        </w:numPr>
        <w:tabs>
          <w:tab w:val="left" w:pos="567"/>
        </w:tabs>
        <w:ind w:left="992" w:hanging="283"/>
        <w:rPr>
          <w:rFonts w:ascii="Arial" w:hAnsi="Arial"/>
          <w:i/>
          <w:sz w:val="20"/>
        </w:rPr>
      </w:pPr>
      <w:r w:rsidRPr="00742831">
        <w:rPr>
          <w:rFonts w:ascii="Arial" w:hAnsi="Arial" w:cs="Arial"/>
          <w:i/>
          <w:iCs/>
          <w:sz w:val="20"/>
          <w:szCs w:val="20"/>
        </w:rPr>
        <w:t>Overlijden dient zo spoedig mogelijk aan de huisarts of diens waarnemer te worden medegedeeld en</w:t>
      </w:r>
      <w:r>
        <w:rPr>
          <w:rFonts w:ascii="Arial" w:hAnsi="Arial"/>
          <w:i/>
          <w:sz w:val="20"/>
        </w:rPr>
        <w:t xml:space="preserve"> dezelfde dag bevestigd te worden via e-mail of fax.</w:t>
      </w:r>
      <w:r w:rsidRPr="00D111D8">
        <w:rPr>
          <w:rFonts w:ascii="Arial" w:hAnsi="Arial"/>
          <w:i/>
          <w:sz w:val="20"/>
        </w:rPr>
        <w:t xml:space="preserve"> </w:t>
      </w:r>
    </w:p>
    <w:p w:rsidR="00D40DC7" w:rsidRPr="008113F2" w:rsidRDefault="00D40DC7" w:rsidP="004130FC">
      <w:pPr>
        <w:ind w:left="785"/>
        <w:rPr>
          <w:rFonts w:ascii="Arial" w:hAnsi="Arial"/>
          <w:i/>
          <w:sz w:val="20"/>
        </w:rPr>
      </w:pPr>
    </w:p>
    <w:p w:rsidR="00D40DC7" w:rsidRPr="00EC4396" w:rsidRDefault="00D40DC7" w:rsidP="004130FC">
      <w:pPr>
        <w:numPr>
          <w:ilvl w:val="0"/>
          <w:numId w:val="9"/>
        </w:numPr>
        <w:ind w:left="709" w:hanging="284"/>
        <w:rPr>
          <w:rFonts w:ascii="Arial" w:hAnsi="Arial"/>
          <w:i/>
          <w:sz w:val="20"/>
        </w:rPr>
      </w:pPr>
      <w:r w:rsidRPr="00EC4396">
        <w:rPr>
          <w:rFonts w:ascii="Arial" w:hAnsi="Arial"/>
          <w:i/>
          <w:sz w:val="20"/>
        </w:rPr>
        <w:t>Poliklinische patiënten</w:t>
      </w:r>
    </w:p>
    <w:p w:rsidR="00D40DC7" w:rsidRPr="00742831" w:rsidRDefault="00D40DC7" w:rsidP="004130FC">
      <w:pPr>
        <w:numPr>
          <w:ilvl w:val="1"/>
          <w:numId w:val="11"/>
        </w:numPr>
        <w:tabs>
          <w:tab w:val="left" w:pos="567"/>
        </w:tabs>
        <w:ind w:left="992" w:hanging="283"/>
        <w:rPr>
          <w:rFonts w:ascii="Arial" w:hAnsi="Arial" w:cs="Arial"/>
          <w:i/>
          <w:iCs/>
          <w:sz w:val="20"/>
          <w:szCs w:val="20"/>
        </w:rPr>
      </w:pPr>
      <w:r w:rsidRPr="00742831">
        <w:rPr>
          <w:rFonts w:ascii="Arial" w:hAnsi="Arial" w:cs="Arial"/>
          <w:i/>
          <w:iCs/>
          <w:sz w:val="20"/>
          <w:szCs w:val="20"/>
        </w:rPr>
        <w:t>Bericht dient verstuurd te worden zodra de diagnose is gesteld en een plan van aanpak is afgesproken.</w:t>
      </w:r>
    </w:p>
    <w:p w:rsidR="00D40DC7" w:rsidRDefault="00D40DC7" w:rsidP="004130FC">
      <w:pPr>
        <w:numPr>
          <w:ilvl w:val="1"/>
          <w:numId w:val="11"/>
        </w:numPr>
        <w:tabs>
          <w:tab w:val="left" w:pos="567"/>
        </w:tabs>
        <w:ind w:left="992" w:hanging="283"/>
        <w:rPr>
          <w:rFonts w:ascii="Arial" w:hAnsi="Arial"/>
          <w:i/>
          <w:sz w:val="20"/>
        </w:rPr>
      </w:pPr>
      <w:r w:rsidRPr="00742831">
        <w:rPr>
          <w:rFonts w:ascii="Arial" w:hAnsi="Arial" w:cs="Arial"/>
          <w:i/>
          <w:iCs/>
          <w:sz w:val="20"/>
          <w:szCs w:val="20"/>
        </w:rPr>
        <w:t xml:space="preserve">Voor chronische patiënten geldt dat de huisarts </w:t>
      </w:r>
      <w:r>
        <w:rPr>
          <w:rFonts w:ascii="Arial" w:hAnsi="Arial" w:cs="Arial"/>
          <w:i/>
          <w:iCs/>
          <w:sz w:val="20"/>
          <w:szCs w:val="20"/>
        </w:rPr>
        <w:t xml:space="preserve">jaarlijks </w:t>
      </w:r>
      <w:r w:rsidRPr="00742831">
        <w:rPr>
          <w:rFonts w:ascii="Arial" w:hAnsi="Arial" w:cs="Arial"/>
          <w:i/>
          <w:iCs/>
          <w:sz w:val="20"/>
          <w:szCs w:val="20"/>
        </w:rPr>
        <w:t xml:space="preserve">schriftelijk wordt geïnformeerd </w:t>
      </w:r>
      <w:r>
        <w:rPr>
          <w:rFonts w:ascii="Arial" w:hAnsi="Arial" w:cs="Arial"/>
          <w:i/>
          <w:iCs/>
          <w:sz w:val="20"/>
          <w:szCs w:val="20"/>
        </w:rPr>
        <w:t>en bij iedere</w:t>
      </w:r>
      <w:r w:rsidRPr="00742831">
        <w:rPr>
          <w:rFonts w:ascii="Arial" w:hAnsi="Arial" w:cs="Arial"/>
          <w:i/>
          <w:iCs/>
          <w:sz w:val="20"/>
          <w:szCs w:val="20"/>
        </w:rPr>
        <w:t xml:space="preserve"> essentiële</w:t>
      </w:r>
      <w:r>
        <w:rPr>
          <w:rFonts w:ascii="Arial" w:hAnsi="Arial"/>
          <w:i/>
          <w:sz w:val="20"/>
        </w:rPr>
        <w:t xml:space="preserve"> wijziging </w:t>
      </w:r>
      <w:r w:rsidRPr="00EC4396">
        <w:rPr>
          <w:rFonts w:ascii="Arial" w:hAnsi="Arial"/>
          <w:i/>
          <w:sz w:val="20"/>
        </w:rPr>
        <w:t>in het ziektebeloop en/of beleid.</w:t>
      </w:r>
      <w:r>
        <w:rPr>
          <w:rFonts w:ascii="Arial" w:hAnsi="Arial"/>
          <w:i/>
          <w:sz w:val="20"/>
        </w:rPr>
        <w:t xml:space="preserve"> </w:t>
      </w:r>
      <w:r w:rsidRPr="00EC4396">
        <w:rPr>
          <w:rFonts w:ascii="Arial" w:hAnsi="Arial"/>
          <w:i/>
          <w:sz w:val="20"/>
        </w:rPr>
        <w:t xml:space="preserve"> </w:t>
      </w:r>
    </w:p>
    <w:p w:rsidR="00D40DC7" w:rsidRPr="008113F2" w:rsidRDefault="00D40DC7" w:rsidP="004130FC">
      <w:pPr>
        <w:ind w:left="785"/>
        <w:rPr>
          <w:rFonts w:ascii="Arial" w:hAnsi="Arial"/>
          <w:i/>
          <w:sz w:val="20"/>
        </w:rPr>
      </w:pPr>
    </w:p>
    <w:p w:rsidR="00D40DC7" w:rsidRPr="00FC0FA6" w:rsidRDefault="00D40DC7" w:rsidP="004130FC">
      <w:pPr>
        <w:numPr>
          <w:ilvl w:val="0"/>
          <w:numId w:val="9"/>
        </w:numPr>
        <w:ind w:left="709" w:hanging="284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‘Slecht nieuws’-</w:t>
      </w:r>
      <w:r w:rsidRPr="00EC4396">
        <w:rPr>
          <w:rFonts w:ascii="Arial" w:hAnsi="Arial"/>
          <w:i/>
          <w:sz w:val="20"/>
        </w:rPr>
        <w:t>gesprekken dienen zo spoedig mogelijk aan de huisarts</w:t>
      </w:r>
      <w:r>
        <w:rPr>
          <w:rFonts w:ascii="Arial" w:hAnsi="Arial"/>
          <w:i/>
          <w:sz w:val="20"/>
        </w:rPr>
        <w:t xml:space="preserve"> of diens waarnemer</w:t>
      </w:r>
      <w:r w:rsidRPr="00EC4396">
        <w:rPr>
          <w:rFonts w:ascii="Arial" w:hAnsi="Arial"/>
          <w:i/>
          <w:sz w:val="20"/>
        </w:rPr>
        <w:t xml:space="preserve"> te worden </w:t>
      </w:r>
      <w:r w:rsidRPr="00FC0FA6">
        <w:rPr>
          <w:rFonts w:ascii="Arial" w:hAnsi="Arial"/>
          <w:i/>
          <w:sz w:val="20"/>
        </w:rPr>
        <w:t>medegedeeld.</w:t>
      </w:r>
    </w:p>
    <w:p w:rsidR="00D40DC7" w:rsidRDefault="00D40DC7" w:rsidP="00232011">
      <w:pPr>
        <w:rPr>
          <w:rFonts w:ascii="Arial" w:hAnsi="Arial" w:cs="Arial"/>
          <w:sz w:val="20"/>
          <w:szCs w:val="20"/>
        </w:rPr>
      </w:pPr>
    </w:p>
    <w:p w:rsidR="0097127A" w:rsidRPr="00C8103C" w:rsidRDefault="0097127A" w:rsidP="00232011">
      <w:pPr>
        <w:rPr>
          <w:rFonts w:ascii="Arial" w:hAnsi="Arial" w:cs="Arial"/>
          <w:sz w:val="20"/>
          <w:szCs w:val="20"/>
        </w:rPr>
      </w:pPr>
    </w:p>
    <w:p w:rsidR="006C6AC9" w:rsidRPr="00232011" w:rsidRDefault="002A76A8" w:rsidP="00232011">
      <w:pPr>
        <w:numPr>
          <w:ilvl w:val="0"/>
          <w:numId w:val="2"/>
        </w:numPr>
        <w:tabs>
          <w:tab w:val="clear" w:pos="680"/>
        </w:tabs>
        <w:ind w:left="426" w:hanging="426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>Resultaten evaluatie</w:t>
      </w:r>
      <w:r w:rsidR="006C6AC9" w:rsidRPr="00232011">
        <w:rPr>
          <w:rFonts w:ascii="Arial" w:hAnsi="Arial" w:cs="Arial"/>
          <w:sz w:val="20"/>
          <w:szCs w:val="20"/>
          <w:u w:val="single"/>
        </w:rPr>
        <w:t xml:space="preserve"> </w:t>
      </w:r>
    </w:p>
    <w:p w:rsidR="002A76A8" w:rsidRDefault="006858DC" w:rsidP="00C713FC">
      <w:pPr>
        <w:pStyle w:val="Lijstalinea"/>
        <w:numPr>
          <w:ilvl w:val="0"/>
          <w:numId w:val="8"/>
        </w:numPr>
        <w:spacing w:before="60"/>
        <w:ind w:hanging="294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Na de evaluatie </w:t>
      </w:r>
      <w:r w:rsidR="001426C8">
        <w:rPr>
          <w:rFonts w:ascii="Arial" w:hAnsi="Arial" w:cs="Arial"/>
          <w:sz w:val="20"/>
          <w:szCs w:val="20"/>
        </w:rPr>
        <w:t>worden</w:t>
      </w:r>
      <w:r>
        <w:rPr>
          <w:rFonts w:ascii="Arial" w:hAnsi="Arial" w:cs="Arial"/>
          <w:sz w:val="20"/>
          <w:szCs w:val="20"/>
        </w:rPr>
        <w:t xml:space="preserve"> de resultaten besproken met de vakgroep en maatregelen </w:t>
      </w:r>
      <w:r w:rsidR="001426C8">
        <w:rPr>
          <w:rFonts w:ascii="Arial" w:hAnsi="Arial" w:cs="Arial"/>
          <w:sz w:val="20"/>
          <w:szCs w:val="20"/>
        </w:rPr>
        <w:t xml:space="preserve">genomen </w:t>
      </w:r>
      <w:r>
        <w:rPr>
          <w:rFonts w:ascii="Arial" w:hAnsi="Arial" w:cs="Arial"/>
          <w:sz w:val="20"/>
          <w:szCs w:val="20"/>
        </w:rPr>
        <w:t xml:space="preserve">ter verbetering </w:t>
      </w:r>
      <w:r w:rsidR="002A76A8">
        <w:rPr>
          <w:rFonts w:ascii="Arial" w:hAnsi="Arial" w:cs="Arial"/>
          <w:sz w:val="20"/>
          <w:szCs w:val="20"/>
        </w:rPr>
        <w:t>indien nodig</w:t>
      </w:r>
      <w:r>
        <w:rPr>
          <w:rFonts w:ascii="Arial" w:hAnsi="Arial" w:cs="Arial"/>
          <w:sz w:val="20"/>
          <w:szCs w:val="20"/>
        </w:rPr>
        <w:t>.</w:t>
      </w:r>
      <w:r w:rsidR="002A76A8">
        <w:rPr>
          <w:rFonts w:ascii="Arial" w:hAnsi="Arial" w:cs="Arial"/>
          <w:sz w:val="20"/>
          <w:szCs w:val="20"/>
        </w:rPr>
        <w:t xml:space="preserve"> </w:t>
      </w:r>
    </w:p>
    <w:p w:rsidR="006C6AC9" w:rsidRDefault="006C6AC9" w:rsidP="00232011">
      <w:pPr>
        <w:rPr>
          <w:rFonts w:ascii="Arial" w:hAnsi="Arial" w:cs="Arial"/>
          <w:sz w:val="20"/>
          <w:szCs w:val="20"/>
        </w:rPr>
      </w:pPr>
    </w:p>
    <w:p w:rsidR="006C6AC9" w:rsidRPr="00C8103C" w:rsidRDefault="006C6AC9" w:rsidP="00232011">
      <w:pPr>
        <w:rPr>
          <w:rFonts w:ascii="Arial" w:hAnsi="Arial" w:cs="Arial"/>
          <w:sz w:val="20"/>
          <w:szCs w:val="20"/>
        </w:rPr>
      </w:pPr>
    </w:p>
    <w:p w:rsidR="006C6AC9" w:rsidRPr="00C8103C" w:rsidRDefault="002A76A8" w:rsidP="00232011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Evaluatie dossiervoering tijdens de kwaliteitsvisitatie</w:t>
      </w:r>
    </w:p>
    <w:p w:rsidR="006C6AC9" w:rsidRPr="00C8103C" w:rsidRDefault="006C6AC9" w:rsidP="00581545">
      <w:pPr>
        <w:spacing w:before="60"/>
        <w:rPr>
          <w:rFonts w:ascii="Arial" w:hAnsi="Arial" w:cs="Arial"/>
          <w:sz w:val="20"/>
          <w:szCs w:val="20"/>
        </w:rPr>
      </w:pPr>
      <w:r w:rsidRPr="00C8103C">
        <w:rPr>
          <w:rFonts w:ascii="Arial" w:hAnsi="Arial" w:cs="Arial"/>
          <w:sz w:val="20"/>
          <w:szCs w:val="20"/>
        </w:rPr>
        <w:t>Tijdens de</w:t>
      </w:r>
      <w:r w:rsidR="002A76A8">
        <w:rPr>
          <w:rFonts w:ascii="Arial" w:hAnsi="Arial" w:cs="Arial"/>
          <w:sz w:val="20"/>
          <w:szCs w:val="20"/>
        </w:rPr>
        <w:t xml:space="preserve"> kwaliteitsv</w:t>
      </w:r>
      <w:r w:rsidRPr="00C8103C">
        <w:rPr>
          <w:rFonts w:ascii="Arial" w:hAnsi="Arial" w:cs="Arial"/>
          <w:sz w:val="20"/>
          <w:szCs w:val="20"/>
        </w:rPr>
        <w:t xml:space="preserve">isitatie </w:t>
      </w:r>
      <w:r w:rsidR="002A76A8">
        <w:rPr>
          <w:rFonts w:ascii="Arial" w:hAnsi="Arial" w:cs="Arial"/>
          <w:sz w:val="20"/>
          <w:szCs w:val="20"/>
        </w:rPr>
        <w:t xml:space="preserve">evalueert de visitatiecommissie ad hoc </w:t>
      </w:r>
      <w:r w:rsidR="00266A22">
        <w:rPr>
          <w:rFonts w:ascii="Arial" w:hAnsi="Arial" w:cs="Arial"/>
          <w:sz w:val="20"/>
          <w:szCs w:val="20"/>
        </w:rPr>
        <w:t xml:space="preserve">de dossiervoering op basis van een aselecte steekproef van </w:t>
      </w:r>
      <w:r w:rsidRPr="00C8103C">
        <w:rPr>
          <w:rFonts w:ascii="Arial" w:hAnsi="Arial" w:cs="Arial"/>
          <w:sz w:val="20"/>
          <w:szCs w:val="20"/>
        </w:rPr>
        <w:t xml:space="preserve">poliklinische </w:t>
      </w:r>
      <w:r w:rsidR="00266A22">
        <w:rPr>
          <w:rFonts w:ascii="Arial" w:hAnsi="Arial" w:cs="Arial"/>
          <w:sz w:val="20"/>
          <w:szCs w:val="20"/>
        </w:rPr>
        <w:t>en</w:t>
      </w:r>
      <w:r w:rsidR="002A76A8">
        <w:rPr>
          <w:rFonts w:ascii="Arial" w:hAnsi="Arial" w:cs="Arial"/>
          <w:sz w:val="20"/>
          <w:szCs w:val="20"/>
        </w:rPr>
        <w:t xml:space="preserve"> klinische dossiers. </w:t>
      </w:r>
      <w:r w:rsidR="00266A22">
        <w:rPr>
          <w:rFonts w:ascii="Arial" w:hAnsi="Arial" w:cs="Arial"/>
          <w:sz w:val="20"/>
          <w:szCs w:val="20"/>
        </w:rPr>
        <w:t xml:space="preserve">Indien de vakgroep zelf de dossiervoering heeft geëvalueerd, </w:t>
      </w:r>
      <w:r w:rsidR="008D38BF">
        <w:rPr>
          <w:rFonts w:ascii="Arial" w:hAnsi="Arial" w:cs="Arial"/>
          <w:sz w:val="20"/>
          <w:szCs w:val="20"/>
        </w:rPr>
        <w:br/>
      </w:r>
      <w:r w:rsidR="00266A22">
        <w:rPr>
          <w:rFonts w:ascii="Arial" w:hAnsi="Arial" w:cs="Arial"/>
          <w:sz w:val="20"/>
          <w:szCs w:val="20"/>
        </w:rPr>
        <w:t>wil de visitatiecommissie ad hoc inzage in de checklist.</w:t>
      </w:r>
    </w:p>
    <w:p w:rsidR="006C6AC9" w:rsidRDefault="006C6AC9">
      <w:pPr>
        <w:rPr>
          <w:rFonts w:ascii="Arial" w:hAnsi="Arial" w:cs="Arial"/>
          <w:b/>
          <w:sz w:val="32"/>
          <w:szCs w:val="32"/>
        </w:rPr>
        <w:sectPr w:rsidR="006C6AC9" w:rsidSect="004130FC">
          <w:footerReference w:type="default" r:id="rId9"/>
          <w:pgSz w:w="11906" w:h="16838"/>
          <w:pgMar w:top="851" w:right="851" w:bottom="851" w:left="851" w:header="709" w:footer="709" w:gutter="0"/>
          <w:cols w:space="720"/>
          <w:docGrid w:linePitch="360"/>
        </w:sectPr>
      </w:pPr>
    </w:p>
    <w:p w:rsidR="006C6AC9" w:rsidRDefault="006C6AC9" w:rsidP="009C63A6">
      <w:pPr>
        <w:tabs>
          <w:tab w:val="left" w:pos="5387"/>
          <w:tab w:val="left" w:pos="8080"/>
          <w:tab w:val="left" w:pos="10490"/>
        </w:tabs>
        <w:rPr>
          <w:rFonts w:ascii="Arial" w:hAnsi="Arial" w:cs="Arial"/>
          <w:b/>
          <w:sz w:val="20"/>
          <w:szCs w:val="20"/>
        </w:rPr>
      </w:pPr>
      <w:r w:rsidRPr="0099460A">
        <w:rPr>
          <w:rFonts w:ascii="Arial" w:hAnsi="Arial" w:cs="Arial"/>
          <w:b/>
          <w:sz w:val="28"/>
          <w:szCs w:val="28"/>
        </w:rPr>
        <w:lastRenderedPageBreak/>
        <w:t xml:space="preserve">Checklist </w:t>
      </w:r>
      <w:r w:rsidR="001E20F5">
        <w:rPr>
          <w:rFonts w:ascii="Arial" w:hAnsi="Arial" w:cs="Arial"/>
          <w:b/>
          <w:sz w:val="28"/>
          <w:szCs w:val="28"/>
        </w:rPr>
        <w:t>evaluatie</w:t>
      </w:r>
      <w:r w:rsidRPr="0099460A">
        <w:rPr>
          <w:rFonts w:ascii="Arial" w:hAnsi="Arial" w:cs="Arial"/>
          <w:b/>
          <w:sz w:val="28"/>
          <w:szCs w:val="28"/>
        </w:rPr>
        <w:t xml:space="preserve"> dossier</w:t>
      </w:r>
      <w:r w:rsidR="001E20F5">
        <w:rPr>
          <w:rFonts w:ascii="Arial" w:hAnsi="Arial" w:cs="Arial"/>
          <w:b/>
          <w:sz w:val="28"/>
          <w:szCs w:val="28"/>
        </w:rPr>
        <w:t>voering</w:t>
      </w:r>
      <w:r w:rsidR="009C63A6">
        <w:rPr>
          <w:rFonts w:ascii="Arial" w:hAnsi="Arial" w:cs="Arial"/>
          <w:b/>
          <w:sz w:val="28"/>
          <w:szCs w:val="28"/>
        </w:rPr>
        <w:tab/>
      </w:r>
      <w:r w:rsidR="009C63A6" w:rsidRPr="001E20F5">
        <w:rPr>
          <w:rFonts w:ascii="Arial" w:hAnsi="Arial" w:cs="Arial"/>
          <w:b/>
          <w:sz w:val="20"/>
          <w:szCs w:val="20"/>
        </w:rPr>
        <w:t>Datum</w:t>
      </w:r>
      <w:r w:rsidR="009C63A6">
        <w:rPr>
          <w:rFonts w:ascii="Arial" w:hAnsi="Arial" w:cs="Arial"/>
          <w:b/>
          <w:sz w:val="20"/>
          <w:szCs w:val="20"/>
        </w:rPr>
        <w:t xml:space="preserve"> evaluatie</w:t>
      </w:r>
      <w:r w:rsidR="009C63A6" w:rsidRPr="001E20F5">
        <w:rPr>
          <w:rFonts w:ascii="Arial" w:hAnsi="Arial" w:cs="Arial"/>
          <w:b/>
          <w:sz w:val="20"/>
          <w:szCs w:val="20"/>
        </w:rPr>
        <w:t>:</w:t>
      </w:r>
      <w:r w:rsidR="009C63A6">
        <w:rPr>
          <w:rFonts w:ascii="Arial" w:hAnsi="Arial" w:cs="Arial"/>
          <w:b/>
          <w:sz w:val="20"/>
          <w:szCs w:val="20"/>
        </w:rPr>
        <w:t xml:space="preserve"> .. / .. / ..</w:t>
      </w:r>
      <w:r w:rsidR="009C63A6">
        <w:rPr>
          <w:rFonts w:ascii="Arial" w:hAnsi="Arial" w:cs="Arial"/>
          <w:b/>
          <w:sz w:val="20"/>
          <w:szCs w:val="20"/>
        </w:rPr>
        <w:tab/>
      </w:r>
      <w:r w:rsidR="009C63A6" w:rsidRPr="009C63A6">
        <w:rPr>
          <w:rFonts w:ascii="Arial" w:hAnsi="Arial" w:cs="Arial"/>
          <w:b/>
          <w:sz w:val="20"/>
          <w:szCs w:val="20"/>
        </w:rPr>
        <w:t>Klinisch</w:t>
      </w:r>
      <w:r w:rsidR="009C63A6">
        <w:rPr>
          <w:rFonts w:ascii="Arial" w:hAnsi="Arial" w:cs="Arial"/>
          <w:b/>
          <w:sz w:val="20"/>
          <w:szCs w:val="20"/>
        </w:rPr>
        <w:t xml:space="preserve"> / </w:t>
      </w:r>
      <w:r w:rsidR="008F42DF">
        <w:rPr>
          <w:rFonts w:ascii="Arial" w:hAnsi="Arial" w:cs="Arial"/>
          <w:b/>
          <w:sz w:val="20"/>
          <w:szCs w:val="20"/>
        </w:rPr>
        <w:t>P</w:t>
      </w:r>
      <w:r w:rsidR="009C63A6" w:rsidRPr="009C63A6">
        <w:rPr>
          <w:rFonts w:ascii="Arial" w:hAnsi="Arial" w:cs="Arial"/>
          <w:b/>
          <w:sz w:val="20"/>
          <w:szCs w:val="20"/>
        </w:rPr>
        <w:t>oliklinisch</w:t>
      </w:r>
      <w:r w:rsidR="009C63A6">
        <w:rPr>
          <w:rFonts w:ascii="Arial" w:hAnsi="Arial" w:cs="Arial"/>
          <w:b/>
          <w:sz w:val="20"/>
          <w:szCs w:val="20"/>
        </w:rPr>
        <w:tab/>
      </w:r>
      <w:r w:rsidR="0099460A" w:rsidRPr="001E20F5">
        <w:rPr>
          <w:rFonts w:ascii="Arial" w:hAnsi="Arial" w:cs="Arial"/>
          <w:b/>
          <w:sz w:val="20"/>
          <w:szCs w:val="20"/>
        </w:rPr>
        <w:t>Naam evaluator</w:t>
      </w:r>
      <w:r w:rsidR="001E20F5">
        <w:rPr>
          <w:rFonts w:ascii="Arial" w:hAnsi="Arial" w:cs="Arial"/>
          <w:b/>
          <w:sz w:val="20"/>
          <w:szCs w:val="20"/>
        </w:rPr>
        <w:t>(en)</w:t>
      </w:r>
      <w:r w:rsidRPr="001E20F5">
        <w:rPr>
          <w:rFonts w:ascii="Arial" w:hAnsi="Arial" w:cs="Arial"/>
          <w:b/>
          <w:sz w:val="20"/>
          <w:szCs w:val="20"/>
        </w:rPr>
        <w:t>:</w:t>
      </w:r>
    </w:p>
    <w:p w:rsidR="008F42DF" w:rsidRPr="001E20F5" w:rsidRDefault="008F42DF" w:rsidP="009C63A6">
      <w:pPr>
        <w:tabs>
          <w:tab w:val="left" w:pos="5387"/>
          <w:tab w:val="left" w:pos="8080"/>
          <w:tab w:val="left" w:pos="10490"/>
        </w:tabs>
        <w:rPr>
          <w:rFonts w:ascii="Arial" w:hAnsi="Arial" w:cs="Arial"/>
          <w:b/>
          <w:sz w:val="20"/>
          <w:szCs w:val="20"/>
        </w:rPr>
      </w:pPr>
    </w:p>
    <w:p w:rsidR="001E20F5" w:rsidRPr="001E20F5" w:rsidRDefault="001E20F5" w:rsidP="001E20F5">
      <w:pPr>
        <w:tabs>
          <w:tab w:val="left" w:pos="5387"/>
          <w:tab w:val="left" w:pos="8222"/>
        </w:tabs>
        <w:rPr>
          <w:rFonts w:ascii="Arial" w:hAnsi="Arial" w:cs="Arial"/>
          <w:b/>
          <w:sz w:val="20"/>
          <w:szCs w:val="20"/>
        </w:rPr>
      </w:pPr>
    </w:p>
    <w:tbl>
      <w:tblPr>
        <w:tblW w:w="15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4"/>
        <w:gridCol w:w="4961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6C6AC9" w:rsidRPr="00E32DCE" w:rsidTr="006858DC">
        <w:trPr>
          <w:cantSplit/>
          <w:trHeight w:val="454"/>
        </w:trPr>
        <w:tc>
          <w:tcPr>
            <w:tcW w:w="454" w:type="dxa"/>
            <w:vAlign w:val="center"/>
          </w:tcPr>
          <w:p w:rsidR="006C6AC9" w:rsidRPr="00592DD4" w:rsidRDefault="006C6AC9" w:rsidP="00E32DCE">
            <w:pPr>
              <w:pStyle w:val="Koptekst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61" w:type="dxa"/>
            <w:vAlign w:val="center"/>
          </w:tcPr>
          <w:p w:rsidR="006C6AC9" w:rsidRPr="00E32DCE" w:rsidRDefault="006C6AC9" w:rsidP="0099460A">
            <w:pPr>
              <w:pStyle w:val="Koptekst"/>
              <w:tabs>
                <w:tab w:val="clear" w:pos="4536"/>
                <w:tab w:val="clear" w:pos="9072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32DCE">
              <w:rPr>
                <w:rFonts w:ascii="Arial" w:hAnsi="Arial" w:cs="Arial"/>
                <w:b/>
                <w:bCs/>
                <w:sz w:val="20"/>
                <w:szCs w:val="20"/>
              </w:rPr>
              <w:t>Onderwerp</w:t>
            </w:r>
          </w:p>
        </w:tc>
        <w:tc>
          <w:tcPr>
            <w:tcW w:w="397" w:type="dxa"/>
            <w:vAlign w:val="center"/>
          </w:tcPr>
          <w:p w:rsidR="006C6AC9" w:rsidRPr="00E32DCE" w:rsidRDefault="006C6AC9" w:rsidP="00592DD4">
            <w:pPr>
              <w:pStyle w:val="Koptekst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32DC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97" w:type="dxa"/>
            <w:vAlign w:val="center"/>
          </w:tcPr>
          <w:p w:rsidR="006C6AC9" w:rsidRPr="00E32DCE" w:rsidRDefault="006C6AC9" w:rsidP="00592DD4">
            <w:pPr>
              <w:pStyle w:val="Koptekst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32DC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97" w:type="dxa"/>
            <w:vAlign w:val="center"/>
          </w:tcPr>
          <w:p w:rsidR="006C6AC9" w:rsidRPr="00E32DCE" w:rsidRDefault="006C6AC9" w:rsidP="00592DD4">
            <w:pPr>
              <w:pStyle w:val="Koptekst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32DC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97" w:type="dxa"/>
            <w:vAlign w:val="center"/>
          </w:tcPr>
          <w:p w:rsidR="006C6AC9" w:rsidRPr="00E32DCE" w:rsidRDefault="006C6AC9" w:rsidP="00592DD4">
            <w:pPr>
              <w:pStyle w:val="Koptekst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32DCE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97" w:type="dxa"/>
            <w:vAlign w:val="center"/>
          </w:tcPr>
          <w:p w:rsidR="006C6AC9" w:rsidRPr="00E32DCE" w:rsidRDefault="006C6AC9" w:rsidP="00592DD4">
            <w:pPr>
              <w:pStyle w:val="Koptekst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32DCE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97" w:type="dxa"/>
            <w:vAlign w:val="center"/>
          </w:tcPr>
          <w:p w:rsidR="006C6AC9" w:rsidRPr="00E32DCE" w:rsidRDefault="006C6AC9" w:rsidP="00592DD4">
            <w:pPr>
              <w:pStyle w:val="Koptekst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32DCE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397" w:type="dxa"/>
            <w:vAlign w:val="center"/>
          </w:tcPr>
          <w:p w:rsidR="006C6AC9" w:rsidRPr="00E32DCE" w:rsidRDefault="006C6AC9" w:rsidP="00592DD4">
            <w:pPr>
              <w:pStyle w:val="Koptekst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32DCE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397" w:type="dxa"/>
            <w:vAlign w:val="center"/>
          </w:tcPr>
          <w:p w:rsidR="006C6AC9" w:rsidRPr="00E32DCE" w:rsidRDefault="006C6AC9" w:rsidP="00592DD4">
            <w:pPr>
              <w:pStyle w:val="Koptekst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32DCE"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397" w:type="dxa"/>
            <w:vAlign w:val="center"/>
          </w:tcPr>
          <w:p w:rsidR="006C6AC9" w:rsidRPr="00E32DCE" w:rsidRDefault="006C6AC9" w:rsidP="00592DD4">
            <w:pPr>
              <w:pStyle w:val="Koptekst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32DCE">
              <w:rPr>
                <w:rFonts w:ascii="Arial" w:hAnsi="Arial" w:cs="Arial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397" w:type="dxa"/>
            <w:vAlign w:val="center"/>
          </w:tcPr>
          <w:p w:rsidR="006C6AC9" w:rsidRPr="00E32DCE" w:rsidRDefault="006C6AC9" w:rsidP="00592DD4">
            <w:pPr>
              <w:pStyle w:val="Koptekst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32DCE"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397" w:type="dxa"/>
            <w:vAlign w:val="center"/>
          </w:tcPr>
          <w:p w:rsidR="006C6AC9" w:rsidRPr="00E32DCE" w:rsidRDefault="006C6AC9" w:rsidP="00592DD4">
            <w:pPr>
              <w:pStyle w:val="Koptekst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32DCE">
              <w:rPr>
                <w:rFonts w:ascii="Arial" w:hAnsi="Arial" w:cs="Arial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397" w:type="dxa"/>
            <w:vAlign w:val="center"/>
          </w:tcPr>
          <w:p w:rsidR="006C6AC9" w:rsidRPr="00E32DCE" w:rsidRDefault="006C6AC9" w:rsidP="00592DD4">
            <w:pPr>
              <w:pStyle w:val="Koptekst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32DCE">
              <w:rPr>
                <w:rFonts w:ascii="Arial" w:hAnsi="Arial" w:cs="Arial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397" w:type="dxa"/>
            <w:vAlign w:val="center"/>
          </w:tcPr>
          <w:p w:rsidR="006C6AC9" w:rsidRPr="00E32DCE" w:rsidRDefault="006C6AC9" w:rsidP="00592DD4">
            <w:pPr>
              <w:pStyle w:val="Koptekst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32DCE">
              <w:rPr>
                <w:rFonts w:ascii="Arial" w:hAnsi="Arial" w:cs="Arial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397" w:type="dxa"/>
            <w:vAlign w:val="center"/>
          </w:tcPr>
          <w:p w:rsidR="006C6AC9" w:rsidRPr="00E32DCE" w:rsidRDefault="006C6AC9" w:rsidP="00592DD4">
            <w:pPr>
              <w:pStyle w:val="Koptekst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32DCE">
              <w:rPr>
                <w:rFonts w:ascii="Arial" w:hAnsi="Arial" w:cs="Arial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397" w:type="dxa"/>
            <w:vAlign w:val="center"/>
          </w:tcPr>
          <w:p w:rsidR="006C6AC9" w:rsidRPr="00E32DCE" w:rsidRDefault="006C6AC9" w:rsidP="00592DD4">
            <w:pPr>
              <w:pStyle w:val="Koptekst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32DCE">
              <w:rPr>
                <w:rFonts w:ascii="Arial" w:hAnsi="Arial" w:cs="Arial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397" w:type="dxa"/>
            <w:vAlign w:val="center"/>
          </w:tcPr>
          <w:p w:rsidR="006C6AC9" w:rsidRPr="00E32DCE" w:rsidRDefault="006C6AC9" w:rsidP="00592DD4">
            <w:pPr>
              <w:pStyle w:val="Koptekst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32DCE">
              <w:rPr>
                <w:rFonts w:ascii="Arial" w:hAnsi="Arial" w:cs="Arial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397" w:type="dxa"/>
            <w:vAlign w:val="center"/>
          </w:tcPr>
          <w:p w:rsidR="006C6AC9" w:rsidRPr="00E32DCE" w:rsidRDefault="006C6AC9" w:rsidP="00592DD4">
            <w:pPr>
              <w:pStyle w:val="Koptekst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32DCE">
              <w:rPr>
                <w:rFonts w:ascii="Arial" w:hAnsi="Arial" w:cs="Arial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397" w:type="dxa"/>
            <w:vAlign w:val="center"/>
          </w:tcPr>
          <w:p w:rsidR="006C6AC9" w:rsidRPr="00E32DCE" w:rsidRDefault="006C6AC9" w:rsidP="00592DD4">
            <w:pPr>
              <w:pStyle w:val="Koptekst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32DCE">
              <w:rPr>
                <w:rFonts w:ascii="Arial" w:hAnsi="Arial" w:cs="Arial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397" w:type="dxa"/>
            <w:vAlign w:val="center"/>
          </w:tcPr>
          <w:p w:rsidR="006C6AC9" w:rsidRPr="00E32DCE" w:rsidRDefault="006C6AC9" w:rsidP="00592DD4">
            <w:pPr>
              <w:pStyle w:val="Koptekst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32DCE">
              <w:rPr>
                <w:rFonts w:ascii="Arial" w:hAnsi="Arial" w:cs="Arial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397" w:type="dxa"/>
            <w:vAlign w:val="center"/>
          </w:tcPr>
          <w:p w:rsidR="006C6AC9" w:rsidRPr="00E32DCE" w:rsidRDefault="006C6AC9" w:rsidP="00592DD4">
            <w:pPr>
              <w:pStyle w:val="Koptekst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32DCE">
              <w:rPr>
                <w:rFonts w:ascii="Arial" w:hAnsi="Arial" w:cs="Arial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397" w:type="dxa"/>
            <w:vAlign w:val="center"/>
          </w:tcPr>
          <w:p w:rsidR="006C6AC9" w:rsidRPr="00E32DCE" w:rsidRDefault="006C6AC9" w:rsidP="00592DD4">
            <w:pPr>
              <w:pStyle w:val="Koptekst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32DCE">
              <w:rPr>
                <w:rFonts w:ascii="Arial" w:hAnsi="Arial" w:cs="Arial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397" w:type="dxa"/>
            <w:vAlign w:val="center"/>
          </w:tcPr>
          <w:p w:rsidR="006C6AC9" w:rsidRPr="00E32DCE" w:rsidRDefault="006C6AC9" w:rsidP="00592DD4">
            <w:pPr>
              <w:pStyle w:val="Koptekst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32DCE">
              <w:rPr>
                <w:rFonts w:ascii="Arial" w:hAnsi="Arial" w:cs="Arial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397" w:type="dxa"/>
            <w:vAlign w:val="center"/>
          </w:tcPr>
          <w:p w:rsidR="006C6AC9" w:rsidRPr="00E32DCE" w:rsidRDefault="006C6AC9" w:rsidP="00592DD4">
            <w:pPr>
              <w:pStyle w:val="Koptekst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32DCE">
              <w:rPr>
                <w:rFonts w:ascii="Arial" w:hAnsi="Arial" w:cs="Arial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397" w:type="dxa"/>
            <w:vAlign w:val="center"/>
          </w:tcPr>
          <w:p w:rsidR="006C6AC9" w:rsidRPr="00E32DCE" w:rsidRDefault="006C6AC9" w:rsidP="00592DD4">
            <w:pPr>
              <w:pStyle w:val="Koptekst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32DCE">
              <w:rPr>
                <w:rFonts w:ascii="Arial" w:hAnsi="Arial" w:cs="Arial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397" w:type="dxa"/>
            <w:vAlign w:val="center"/>
          </w:tcPr>
          <w:p w:rsidR="006C6AC9" w:rsidRPr="00E32DCE" w:rsidRDefault="006C6AC9" w:rsidP="00592DD4">
            <w:pPr>
              <w:pStyle w:val="Koptekst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32DCE">
              <w:rPr>
                <w:rFonts w:ascii="Arial" w:hAnsi="Arial" w:cs="Arial"/>
                <w:b/>
                <w:bCs/>
                <w:sz w:val="20"/>
                <w:szCs w:val="20"/>
              </w:rPr>
              <w:t>25</w:t>
            </w:r>
          </w:p>
        </w:tc>
      </w:tr>
      <w:tr w:rsidR="00E32DCE" w:rsidRPr="00E32DCE" w:rsidTr="004130FC">
        <w:trPr>
          <w:cantSplit/>
          <w:trHeight w:val="397"/>
        </w:trPr>
        <w:tc>
          <w:tcPr>
            <w:tcW w:w="454" w:type="dxa"/>
            <w:vAlign w:val="center"/>
          </w:tcPr>
          <w:p w:rsidR="00E32DCE" w:rsidRPr="00592DD4" w:rsidRDefault="00E32DCE" w:rsidP="00E32DC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92DD4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4961" w:type="dxa"/>
            <w:vAlign w:val="center"/>
          </w:tcPr>
          <w:p w:rsidR="00E32DCE" w:rsidRPr="00E32DCE" w:rsidRDefault="00E32DCE" w:rsidP="00E32DCE">
            <w:pPr>
              <w:rPr>
                <w:rFonts w:ascii="Arial" w:hAnsi="Arial" w:cs="Arial"/>
                <w:sz w:val="20"/>
                <w:szCs w:val="20"/>
              </w:rPr>
            </w:pPr>
            <w:r w:rsidRPr="00E32DCE">
              <w:rPr>
                <w:rFonts w:ascii="Arial" w:hAnsi="Arial" w:cs="Arial"/>
                <w:sz w:val="20"/>
                <w:szCs w:val="20"/>
              </w:rPr>
              <w:t>Reden van verwijzing/opname</w:t>
            </w: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pStyle w:val="Koptekst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2DCE" w:rsidRPr="00E32DCE" w:rsidTr="004130FC">
        <w:trPr>
          <w:cantSplit/>
          <w:trHeight w:val="397"/>
        </w:trPr>
        <w:tc>
          <w:tcPr>
            <w:tcW w:w="454" w:type="dxa"/>
            <w:vAlign w:val="center"/>
          </w:tcPr>
          <w:p w:rsidR="00E32DCE" w:rsidRPr="00592DD4" w:rsidRDefault="00E32DCE" w:rsidP="00E32DC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92DD4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4961" w:type="dxa"/>
            <w:vAlign w:val="center"/>
          </w:tcPr>
          <w:p w:rsidR="00E32DCE" w:rsidRPr="00E32DCE" w:rsidRDefault="00E32DCE" w:rsidP="00E32DCE">
            <w:pPr>
              <w:rPr>
                <w:rFonts w:ascii="Arial" w:hAnsi="Arial" w:cs="Arial"/>
                <w:sz w:val="20"/>
                <w:szCs w:val="20"/>
              </w:rPr>
            </w:pPr>
            <w:r w:rsidRPr="00E32DCE">
              <w:rPr>
                <w:rFonts w:ascii="Arial" w:hAnsi="Arial" w:cs="Arial"/>
                <w:sz w:val="20"/>
                <w:szCs w:val="20"/>
              </w:rPr>
              <w:t>Anamnese</w:t>
            </w:r>
            <w:r w:rsidR="00C14060">
              <w:rPr>
                <w:rFonts w:ascii="Arial" w:hAnsi="Arial" w:cs="Arial"/>
                <w:sz w:val="20"/>
                <w:szCs w:val="20"/>
              </w:rPr>
              <w:t xml:space="preserve"> (inclusief medicatie)</w:t>
            </w: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pStyle w:val="Koptekst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2DCE" w:rsidRPr="00E32DCE" w:rsidTr="004130FC">
        <w:trPr>
          <w:cantSplit/>
          <w:trHeight w:val="397"/>
        </w:trPr>
        <w:tc>
          <w:tcPr>
            <w:tcW w:w="454" w:type="dxa"/>
            <w:vAlign w:val="center"/>
          </w:tcPr>
          <w:p w:rsidR="00E32DCE" w:rsidRPr="00592DD4" w:rsidRDefault="00E32DCE" w:rsidP="00E32DC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92DD4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4961" w:type="dxa"/>
            <w:vAlign w:val="center"/>
          </w:tcPr>
          <w:p w:rsidR="00E32DCE" w:rsidRPr="00E32DCE" w:rsidRDefault="00E32DCE" w:rsidP="00E32DCE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E32DCE">
              <w:rPr>
                <w:rFonts w:ascii="Arial" w:hAnsi="Arial" w:cs="Arial"/>
                <w:sz w:val="20"/>
                <w:szCs w:val="20"/>
              </w:rPr>
              <w:t>Lichamelijk onderzoek</w:t>
            </w: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pStyle w:val="Koptekst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2DCE" w:rsidRPr="00E32DCE" w:rsidTr="004130FC">
        <w:trPr>
          <w:cantSplit/>
          <w:trHeight w:val="397"/>
        </w:trPr>
        <w:tc>
          <w:tcPr>
            <w:tcW w:w="454" w:type="dxa"/>
            <w:vAlign w:val="center"/>
          </w:tcPr>
          <w:p w:rsidR="00E32DCE" w:rsidRPr="00592DD4" w:rsidRDefault="00E32DCE" w:rsidP="00E32DC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92DD4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4961" w:type="dxa"/>
            <w:vAlign w:val="center"/>
          </w:tcPr>
          <w:p w:rsidR="00E32DCE" w:rsidRPr="00E32DCE" w:rsidRDefault="00E32DCE" w:rsidP="00E32DCE">
            <w:pPr>
              <w:rPr>
                <w:rFonts w:ascii="Arial" w:hAnsi="Arial" w:cs="Arial"/>
                <w:sz w:val="20"/>
                <w:szCs w:val="20"/>
              </w:rPr>
            </w:pPr>
            <w:r w:rsidRPr="00E32DCE">
              <w:rPr>
                <w:rFonts w:ascii="Arial" w:hAnsi="Arial" w:cs="Arial"/>
                <w:sz w:val="20"/>
                <w:szCs w:val="20"/>
              </w:rPr>
              <w:t>Samenvatting</w:t>
            </w:r>
            <w:r w:rsidR="00C14060">
              <w:rPr>
                <w:rFonts w:ascii="Arial" w:hAnsi="Arial" w:cs="Arial"/>
                <w:sz w:val="20"/>
                <w:szCs w:val="20"/>
              </w:rPr>
              <w:t xml:space="preserve"> (alleen in klinische status)</w:t>
            </w: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pStyle w:val="Koptekst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2DCE" w:rsidRPr="00E32DCE" w:rsidTr="004130FC">
        <w:trPr>
          <w:cantSplit/>
          <w:trHeight w:val="397"/>
        </w:trPr>
        <w:tc>
          <w:tcPr>
            <w:tcW w:w="454" w:type="dxa"/>
            <w:vAlign w:val="center"/>
          </w:tcPr>
          <w:p w:rsidR="00E32DCE" w:rsidRPr="00592DD4" w:rsidRDefault="00E32DCE" w:rsidP="00E32DC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92DD4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4961" w:type="dxa"/>
            <w:vAlign w:val="center"/>
          </w:tcPr>
          <w:p w:rsidR="00E32DCE" w:rsidRPr="00E32DCE" w:rsidRDefault="00E32DCE" w:rsidP="00E32DCE">
            <w:pPr>
              <w:rPr>
                <w:rFonts w:ascii="Arial" w:hAnsi="Arial" w:cs="Arial"/>
                <w:sz w:val="20"/>
                <w:szCs w:val="20"/>
              </w:rPr>
            </w:pPr>
            <w:r w:rsidRPr="00E32DCE">
              <w:rPr>
                <w:rFonts w:ascii="Arial" w:hAnsi="Arial" w:cs="Arial"/>
                <w:sz w:val="20"/>
                <w:szCs w:val="20"/>
              </w:rPr>
              <w:t>Differentiaal diagnose</w:t>
            </w: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pStyle w:val="Koptekst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2DCE" w:rsidRPr="00E32DCE" w:rsidTr="004130FC">
        <w:trPr>
          <w:cantSplit/>
          <w:trHeight w:val="397"/>
        </w:trPr>
        <w:tc>
          <w:tcPr>
            <w:tcW w:w="454" w:type="dxa"/>
            <w:vAlign w:val="center"/>
          </w:tcPr>
          <w:p w:rsidR="00E32DCE" w:rsidRPr="00592DD4" w:rsidRDefault="00E32DCE" w:rsidP="00E32DC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92DD4"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4961" w:type="dxa"/>
            <w:vAlign w:val="center"/>
          </w:tcPr>
          <w:p w:rsidR="00E32DCE" w:rsidRPr="00E32DCE" w:rsidRDefault="00E32DCE" w:rsidP="00E32DCE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E32DCE">
              <w:rPr>
                <w:rFonts w:ascii="Arial" w:hAnsi="Arial" w:cs="Arial"/>
                <w:sz w:val="20"/>
                <w:szCs w:val="20"/>
              </w:rPr>
              <w:t>Onderzoekprogramma</w:t>
            </w: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pStyle w:val="Koptekst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2DCE" w:rsidRPr="00E32DCE" w:rsidTr="004130FC">
        <w:trPr>
          <w:cantSplit/>
          <w:trHeight w:val="397"/>
        </w:trPr>
        <w:tc>
          <w:tcPr>
            <w:tcW w:w="454" w:type="dxa"/>
            <w:vAlign w:val="center"/>
          </w:tcPr>
          <w:p w:rsidR="00E32DCE" w:rsidRPr="00592DD4" w:rsidRDefault="00E32DCE" w:rsidP="00E32DC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92DD4"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4961" w:type="dxa"/>
            <w:vAlign w:val="center"/>
          </w:tcPr>
          <w:p w:rsidR="00E32DCE" w:rsidRPr="00E32DCE" w:rsidRDefault="00E32DCE" w:rsidP="00E32DCE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E32DCE">
              <w:rPr>
                <w:rFonts w:ascii="Arial" w:hAnsi="Arial" w:cs="Arial"/>
                <w:sz w:val="20"/>
                <w:szCs w:val="20"/>
              </w:rPr>
              <w:t>Diagnose</w:t>
            </w: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pStyle w:val="Koptekst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2DCE" w:rsidRPr="00E32DCE" w:rsidTr="004130FC">
        <w:trPr>
          <w:cantSplit/>
          <w:trHeight w:val="397"/>
        </w:trPr>
        <w:tc>
          <w:tcPr>
            <w:tcW w:w="454" w:type="dxa"/>
            <w:vAlign w:val="center"/>
          </w:tcPr>
          <w:p w:rsidR="00E32DCE" w:rsidRPr="00592DD4" w:rsidRDefault="00E32DCE" w:rsidP="00E32DC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92DD4"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4961" w:type="dxa"/>
            <w:vAlign w:val="center"/>
          </w:tcPr>
          <w:p w:rsidR="00E32DCE" w:rsidRPr="00E32DCE" w:rsidRDefault="00E32DCE" w:rsidP="00E32DCE">
            <w:pPr>
              <w:rPr>
                <w:rFonts w:ascii="Arial" w:hAnsi="Arial" w:cs="Arial"/>
                <w:sz w:val="20"/>
                <w:szCs w:val="20"/>
              </w:rPr>
            </w:pPr>
            <w:r w:rsidRPr="00E32DCE">
              <w:rPr>
                <w:rFonts w:ascii="Arial" w:hAnsi="Arial" w:cs="Arial"/>
                <w:sz w:val="20"/>
                <w:szCs w:val="20"/>
              </w:rPr>
              <w:t>Beleid/therapie (inclusief medicatie)</w:t>
            </w: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pStyle w:val="Koptekst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2DCE" w:rsidRPr="00E32DCE" w:rsidTr="004130FC">
        <w:trPr>
          <w:cantSplit/>
          <w:trHeight w:val="397"/>
        </w:trPr>
        <w:tc>
          <w:tcPr>
            <w:tcW w:w="454" w:type="dxa"/>
            <w:vAlign w:val="center"/>
          </w:tcPr>
          <w:p w:rsidR="00E32DCE" w:rsidRPr="00592DD4" w:rsidRDefault="00E32DCE" w:rsidP="00E32DC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92DD4">
              <w:rPr>
                <w:rFonts w:ascii="Arial" w:hAnsi="Arial" w:cs="Arial"/>
                <w:b/>
                <w:sz w:val="20"/>
                <w:szCs w:val="20"/>
              </w:rPr>
              <w:t>9</w:t>
            </w:r>
          </w:p>
        </w:tc>
        <w:tc>
          <w:tcPr>
            <w:tcW w:w="4961" w:type="dxa"/>
            <w:vAlign w:val="center"/>
          </w:tcPr>
          <w:p w:rsidR="00E32DCE" w:rsidRPr="00E32DCE" w:rsidRDefault="00E32DCE" w:rsidP="00E32DCE">
            <w:pPr>
              <w:rPr>
                <w:rFonts w:ascii="Arial" w:hAnsi="Arial" w:cs="Arial"/>
                <w:sz w:val="20"/>
                <w:szCs w:val="20"/>
              </w:rPr>
            </w:pPr>
            <w:r w:rsidRPr="00E32DCE">
              <w:rPr>
                <w:rFonts w:ascii="Arial" w:hAnsi="Arial" w:cs="Arial"/>
                <w:sz w:val="20"/>
                <w:szCs w:val="20"/>
              </w:rPr>
              <w:t>Decursus (inclusief eventuele complicaties)</w:t>
            </w: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pStyle w:val="Koptekst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2DCE" w:rsidRPr="00E32DCE" w:rsidTr="004130FC">
        <w:trPr>
          <w:cantSplit/>
          <w:trHeight w:val="907"/>
        </w:trPr>
        <w:tc>
          <w:tcPr>
            <w:tcW w:w="454" w:type="dxa"/>
            <w:vAlign w:val="center"/>
          </w:tcPr>
          <w:p w:rsidR="00E32DCE" w:rsidRPr="00592DD4" w:rsidRDefault="00E32DCE" w:rsidP="00E32DC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92DD4">
              <w:rPr>
                <w:rFonts w:ascii="Arial" w:hAnsi="Arial" w:cs="Arial"/>
                <w:b/>
                <w:sz w:val="20"/>
                <w:szCs w:val="20"/>
              </w:rPr>
              <w:t>10</w:t>
            </w:r>
          </w:p>
        </w:tc>
        <w:tc>
          <w:tcPr>
            <w:tcW w:w="4961" w:type="dxa"/>
            <w:vAlign w:val="center"/>
          </w:tcPr>
          <w:p w:rsidR="00E32DCE" w:rsidRDefault="0099460A" w:rsidP="00E32DC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Informatie aan </w:t>
            </w:r>
            <w:r w:rsidR="00C14060">
              <w:rPr>
                <w:rFonts w:ascii="Arial" w:hAnsi="Arial" w:cs="Arial"/>
                <w:sz w:val="20"/>
                <w:szCs w:val="20"/>
              </w:rPr>
              <w:t>patiënt e</w:t>
            </w:r>
            <w:r w:rsidR="00E32DCE" w:rsidRPr="00E32DCE">
              <w:rPr>
                <w:rFonts w:ascii="Arial" w:hAnsi="Arial" w:cs="Arial"/>
                <w:sz w:val="20"/>
                <w:szCs w:val="20"/>
              </w:rPr>
              <w:t>n toestemming van patiënt voor eventuele behandeling en behandelbeperkingen</w:t>
            </w:r>
          </w:p>
          <w:p w:rsidR="004130FC" w:rsidRPr="00E32DCE" w:rsidRDefault="004130FC" w:rsidP="00E32DC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(informed consent)</w:t>
            </w: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pStyle w:val="Koptekst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53EB9" w:rsidRPr="00E32DCE" w:rsidTr="004130FC">
        <w:trPr>
          <w:cantSplit/>
          <w:trHeight w:val="624"/>
        </w:trPr>
        <w:tc>
          <w:tcPr>
            <w:tcW w:w="454" w:type="dxa"/>
            <w:vAlign w:val="center"/>
          </w:tcPr>
          <w:p w:rsidR="00953EB9" w:rsidRPr="00592DD4" w:rsidRDefault="00953EB9" w:rsidP="00E32DC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11</w:t>
            </w:r>
          </w:p>
        </w:tc>
        <w:tc>
          <w:tcPr>
            <w:tcW w:w="4961" w:type="dxa"/>
            <w:vAlign w:val="center"/>
          </w:tcPr>
          <w:p w:rsidR="00953EB9" w:rsidRDefault="00953EB9" w:rsidP="00E32DC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Rapportage van gesprekken met patiënt en/of familie en van overleg met huisartsen</w:t>
            </w:r>
          </w:p>
        </w:tc>
        <w:tc>
          <w:tcPr>
            <w:tcW w:w="397" w:type="dxa"/>
            <w:vAlign w:val="center"/>
          </w:tcPr>
          <w:p w:rsidR="00953EB9" w:rsidRPr="00E32DCE" w:rsidRDefault="00953EB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953EB9" w:rsidRPr="00E32DCE" w:rsidRDefault="00953EB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953EB9" w:rsidRPr="00E32DCE" w:rsidRDefault="00953EB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953EB9" w:rsidRPr="00E32DCE" w:rsidRDefault="00953EB9">
            <w:pPr>
              <w:pStyle w:val="Koptekst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953EB9" w:rsidRPr="00E32DCE" w:rsidRDefault="00953EB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953EB9" w:rsidRPr="00E32DCE" w:rsidRDefault="00953EB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953EB9" w:rsidRPr="00E32DCE" w:rsidRDefault="00953EB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953EB9" w:rsidRPr="00E32DCE" w:rsidRDefault="00953EB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953EB9" w:rsidRPr="00E32DCE" w:rsidRDefault="00953EB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953EB9" w:rsidRPr="00E32DCE" w:rsidRDefault="00953EB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953EB9" w:rsidRPr="00E32DCE" w:rsidRDefault="00953EB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953EB9" w:rsidRPr="00E32DCE" w:rsidRDefault="00953EB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953EB9" w:rsidRPr="00E32DCE" w:rsidRDefault="00953EB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953EB9" w:rsidRPr="00E32DCE" w:rsidRDefault="00953EB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953EB9" w:rsidRPr="00E32DCE" w:rsidRDefault="00953EB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953EB9" w:rsidRPr="00E32DCE" w:rsidRDefault="00953EB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953EB9" w:rsidRPr="00E32DCE" w:rsidRDefault="00953EB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953EB9" w:rsidRPr="00E32DCE" w:rsidRDefault="00953EB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953EB9" w:rsidRPr="00E32DCE" w:rsidRDefault="00953EB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953EB9" w:rsidRPr="00E32DCE" w:rsidRDefault="00953EB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953EB9" w:rsidRPr="00E32DCE" w:rsidRDefault="00953EB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953EB9" w:rsidRPr="00E32DCE" w:rsidRDefault="00953EB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953EB9" w:rsidRPr="00E32DCE" w:rsidRDefault="00953EB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953EB9" w:rsidRPr="00E32DCE" w:rsidRDefault="00953EB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953EB9" w:rsidRPr="00E32DCE" w:rsidRDefault="00953EB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0DC7" w:rsidRPr="00E32DCE" w:rsidTr="004130FC">
        <w:trPr>
          <w:cantSplit/>
          <w:trHeight w:val="624"/>
        </w:trPr>
        <w:tc>
          <w:tcPr>
            <w:tcW w:w="454" w:type="dxa"/>
            <w:vAlign w:val="center"/>
          </w:tcPr>
          <w:p w:rsidR="00D40DC7" w:rsidRPr="00592DD4" w:rsidRDefault="00D40DC7" w:rsidP="001F4E8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4130FC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4961" w:type="dxa"/>
            <w:vAlign w:val="center"/>
          </w:tcPr>
          <w:p w:rsidR="00D40DC7" w:rsidRPr="00E32DCE" w:rsidRDefault="00D40DC7" w:rsidP="004130FC">
            <w:pPr>
              <w:rPr>
                <w:rFonts w:ascii="Arial" w:hAnsi="Arial" w:cs="Arial"/>
                <w:sz w:val="20"/>
                <w:szCs w:val="20"/>
              </w:rPr>
            </w:pPr>
            <w:r w:rsidRPr="00D40DC7">
              <w:rPr>
                <w:rFonts w:ascii="Arial" w:hAnsi="Arial" w:cs="Arial"/>
                <w:sz w:val="20"/>
                <w:szCs w:val="20"/>
              </w:rPr>
              <w:t>(Ontslag)brief inclusief (ontslag)medicatie</w:t>
            </w:r>
            <w:r>
              <w:rPr>
                <w:rFonts w:ascii="Arial" w:hAnsi="Arial" w:cs="Arial"/>
                <w:sz w:val="20"/>
                <w:szCs w:val="20"/>
              </w:rPr>
              <w:t xml:space="preserve"> volgens termijn vermeld in norm berichtgeving huisarts</w:t>
            </w:r>
          </w:p>
        </w:tc>
        <w:tc>
          <w:tcPr>
            <w:tcW w:w="397" w:type="dxa"/>
            <w:vAlign w:val="center"/>
          </w:tcPr>
          <w:p w:rsidR="00D40DC7" w:rsidRPr="00E32DCE" w:rsidRDefault="00D40DC7" w:rsidP="001F4E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D40DC7" w:rsidRPr="00E32DCE" w:rsidRDefault="00D40DC7" w:rsidP="001F4E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D40DC7" w:rsidRPr="00E32DCE" w:rsidRDefault="00D40DC7" w:rsidP="001F4E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D40DC7" w:rsidRPr="00E32DCE" w:rsidRDefault="00D40DC7" w:rsidP="001F4E89">
            <w:pPr>
              <w:pStyle w:val="Koptekst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D40DC7" w:rsidRPr="00E32DCE" w:rsidRDefault="00D40DC7" w:rsidP="001F4E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D40DC7" w:rsidRPr="00E32DCE" w:rsidRDefault="00D40DC7" w:rsidP="001F4E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D40DC7" w:rsidRPr="00E32DCE" w:rsidRDefault="00D40DC7" w:rsidP="001F4E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D40DC7" w:rsidRPr="00E32DCE" w:rsidRDefault="00D40DC7" w:rsidP="001F4E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D40DC7" w:rsidRPr="00E32DCE" w:rsidRDefault="00D40DC7" w:rsidP="001F4E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D40DC7" w:rsidRPr="00E32DCE" w:rsidRDefault="00D40DC7" w:rsidP="001F4E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D40DC7" w:rsidRPr="00E32DCE" w:rsidRDefault="00D40DC7" w:rsidP="001F4E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D40DC7" w:rsidRPr="00E32DCE" w:rsidRDefault="00D40DC7" w:rsidP="001F4E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D40DC7" w:rsidRPr="00E32DCE" w:rsidRDefault="00D40DC7" w:rsidP="001F4E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D40DC7" w:rsidRPr="00E32DCE" w:rsidRDefault="00D40DC7" w:rsidP="001F4E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D40DC7" w:rsidRPr="00E32DCE" w:rsidRDefault="00D40DC7" w:rsidP="001F4E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D40DC7" w:rsidRPr="00E32DCE" w:rsidRDefault="00D40DC7" w:rsidP="001F4E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D40DC7" w:rsidRPr="00E32DCE" w:rsidRDefault="00D40DC7" w:rsidP="001F4E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D40DC7" w:rsidRPr="00E32DCE" w:rsidRDefault="00D40DC7" w:rsidP="001F4E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D40DC7" w:rsidRPr="00E32DCE" w:rsidRDefault="00D40DC7" w:rsidP="001F4E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D40DC7" w:rsidRPr="00E32DCE" w:rsidRDefault="00D40DC7" w:rsidP="001F4E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D40DC7" w:rsidRPr="00E32DCE" w:rsidRDefault="00D40DC7" w:rsidP="001F4E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D40DC7" w:rsidRPr="00E32DCE" w:rsidRDefault="00D40DC7" w:rsidP="001F4E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D40DC7" w:rsidRPr="00E32DCE" w:rsidRDefault="00D40DC7" w:rsidP="001F4E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D40DC7" w:rsidRPr="00E32DCE" w:rsidRDefault="00D40DC7" w:rsidP="001F4E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D40DC7" w:rsidRPr="00E32DCE" w:rsidRDefault="00D40DC7" w:rsidP="001F4E8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2DCE" w:rsidRPr="00E32DCE" w:rsidTr="004130FC">
        <w:trPr>
          <w:cantSplit/>
          <w:trHeight w:val="624"/>
        </w:trPr>
        <w:tc>
          <w:tcPr>
            <w:tcW w:w="454" w:type="dxa"/>
            <w:vAlign w:val="center"/>
          </w:tcPr>
          <w:p w:rsidR="00E32DCE" w:rsidRPr="00592DD4" w:rsidRDefault="00E32DCE" w:rsidP="006858D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92DD4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4130FC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4961" w:type="dxa"/>
            <w:vAlign w:val="center"/>
          </w:tcPr>
          <w:p w:rsidR="00E32DCE" w:rsidRPr="00E32DCE" w:rsidRDefault="0099460A" w:rsidP="0099460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Reanimatiebeleid en eventuele </w:t>
            </w:r>
            <w:r w:rsidR="00E32DCE" w:rsidRPr="00E32DCE">
              <w:rPr>
                <w:rFonts w:ascii="Arial" w:hAnsi="Arial" w:cs="Arial"/>
                <w:sz w:val="20"/>
                <w:szCs w:val="20"/>
              </w:rPr>
              <w:t xml:space="preserve">behandelbeperkingen </w:t>
            </w:r>
            <w:r w:rsidRPr="002B7AB1">
              <w:rPr>
                <w:rFonts w:ascii="Arial" w:hAnsi="Arial" w:cs="Arial"/>
                <w:i/>
                <w:sz w:val="20"/>
                <w:szCs w:val="20"/>
              </w:rPr>
              <w:t>(</w:t>
            </w:r>
            <w:r w:rsidR="00E32DCE" w:rsidRPr="002B7AB1">
              <w:rPr>
                <w:rFonts w:ascii="Arial" w:hAnsi="Arial" w:cs="Arial"/>
                <w:i/>
                <w:sz w:val="20"/>
                <w:szCs w:val="20"/>
              </w:rPr>
              <w:t>direct zichtbaar voor iedereen die de status inziet</w:t>
            </w:r>
            <w:r w:rsidRPr="002B7AB1">
              <w:rPr>
                <w:rFonts w:ascii="Arial" w:hAnsi="Arial" w:cs="Arial"/>
                <w:i/>
                <w:sz w:val="20"/>
                <w:szCs w:val="20"/>
              </w:rPr>
              <w:t>)</w:t>
            </w: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pStyle w:val="Koptekst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2DCE" w:rsidRPr="00E32DCE" w:rsidTr="004130FC">
        <w:trPr>
          <w:cantSplit/>
          <w:trHeight w:val="624"/>
        </w:trPr>
        <w:tc>
          <w:tcPr>
            <w:tcW w:w="454" w:type="dxa"/>
            <w:vAlign w:val="center"/>
          </w:tcPr>
          <w:p w:rsidR="00E32DCE" w:rsidRPr="00592DD4" w:rsidRDefault="006858DC" w:rsidP="00E32DC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4130FC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4961" w:type="dxa"/>
            <w:vAlign w:val="center"/>
          </w:tcPr>
          <w:p w:rsidR="0099460A" w:rsidRDefault="0099460A" w:rsidP="00E32DC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Allergie</w:t>
            </w:r>
            <w:r w:rsidR="00953EB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E32DCE" w:rsidRPr="002B7AB1" w:rsidRDefault="0099460A" w:rsidP="00E32DCE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2B7AB1">
              <w:rPr>
                <w:rFonts w:ascii="Arial" w:hAnsi="Arial" w:cs="Arial"/>
                <w:i/>
                <w:sz w:val="20"/>
                <w:szCs w:val="20"/>
              </w:rPr>
              <w:t>(</w:t>
            </w:r>
            <w:r w:rsidR="00E32DCE" w:rsidRPr="002B7AB1">
              <w:rPr>
                <w:rFonts w:ascii="Arial" w:hAnsi="Arial" w:cs="Arial"/>
                <w:i/>
                <w:sz w:val="20"/>
                <w:szCs w:val="20"/>
              </w:rPr>
              <w:t>direct zichtbaar voor iedereen die de status inziet</w:t>
            </w:r>
            <w:r w:rsidRPr="002B7AB1">
              <w:rPr>
                <w:rFonts w:ascii="Arial" w:hAnsi="Arial" w:cs="Arial"/>
                <w:i/>
                <w:sz w:val="20"/>
                <w:szCs w:val="20"/>
              </w:rPr>
              <w:t>)</w:t>
            </w: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pStyle w:val="Koptekst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2DCE" w:rsidRPr="00E32DCE" w:rsidTr="004130FC">
        <w:trPr>
          <w:cantSplit/>
          <w:trHeight w:val="907"/>
        </w:trPr>
        <w:tc>
          <w:tcPr>
            <w:tcW w:w="454" w:type="dxa"/>
            <w:vAlign w:val="center"/>
          </w:tcPr>
          <w:p w:rsidR="00E32DCE" w:rsidRPr="00592DD4" w:rsidRDefault="006858DC" w:rsidP="00E32DC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4130FC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4961" w:type="dxa"/>
            <w:vAlign w:val="center"/>
          </w:tcPr>
          <w:p w:rsidR="0099460A" w:rsidRDefault="00E32DCE" w:rsidP="0099460A">
            <w:pPr>
              <w:rPr>
                <w:rFonts w:ascii="Arial" w:hAnsi="Arial" w:cs="Arial"/>
                <w:sz w:val="20"/>
                <w:szCs w:val="20"/>
              </w:rPr>
            </w:pPr>
            <w:r w:rsidRPr="00E32DCE">
              <w:rPr>
                <w:rFonts w:ascii="Arial" w:hAnsi="Arial" w:cs="Arial"/>
                <w:sz w:val="20"/>
                <w:szCs w:val="20"/>
              </w:rPr>
              <w:t>In</w:t>
            </w:r>
            <w:r w:rsidR="0099460A">
              <w:rPr>
                <w:rFonts w:ascii="Arial" w:hAnsi="Arial" w:cs="Arial"/>
                <w:sz w:val="20"/>
                <w:szCs w:val="20"/>
              </w:rPr>
              <w:t xml:space="preserve">dien overleden: </w:t>
            </w:r>
          </w:p>
          <w:p w:rsidR="00E32DCE" w:rsidRPr="00E32DCE" w:rsidRDefault="0099460A" w:rsidP="00953EB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vermelding of </w:t>
            </w:r>
            <w:r w:rsidR="00E32DCE" w:rsidRPr="00E32DCE">
              <w:rPr>
                <w:rFonts w:ascii="Arial" w:hAnsi="Arial" w:cs="Arial"/>
                <w:sz w:val="20"/>
                <w:szCs w:val="20"/>
              </w:rPr>
              <w:t xml:space="preserve">toestemming voor obductie en weefseldonatie </w:t>
            </w:r>
            <w:r>
              <w:rPr>
                <w:rFonts w:ascii="Arial" w:hAnsi="Arial" w:cs="Arial"/>
                <w:sz w:val="20"/>
                <w:szCs w:val="20"/>
              </w:rPr>
              <w:t xml:space="preserve">is gevraagd </w:t>
            </w:r>
            <w:r w:rsidR="00953EB9">
              <w:rPr>
                <w:rFonts w:ascii="Arial" w:hAnsi="Arial" w:cs="Arial"/>
                <w:sz w:val="20"/>
                <w:szCs w:val="20"/>
              </w:rPr>
              <w:t>e</w:t>
            </w:r>
            <w:r w:rsidR="00E32DCE" w:rsidRPr="00E32DCE">
              <w:rPr>
                <w:rFonts w:ascii="Arial" w:hAnsi="Arial" w:cs="Arial"/>
                <w:sz w:val="20"/>
                <w:szCs w:val="20"/>
              </w:rPr>
              <w:t>n of deze is verkregen</w:t>
            </w: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pStyle w:val="Koptekst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E32DCE" w:rsidRPr="00E32DCE" w:rsidRDefault="00E32DC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6AC9" w:rsidRPr="00E32DCE" w:rsidTr="004130FC">
        <w:trPr>
          <w:cantSplit/>
          <w:trHeight w:val="397"/>
        </w:trPr>
        <w:tc>
          <w:tcPr>
            <w:tcW w:w="454" w:type="dxa"/>
            <w:vAlign w:val="center"/>
          </w:tcPr>
          <w:p w:rsidR="006C6AC9" w:rsidRPr="00592DD4" w:rsidRDefault="00E32DCE" w:rsidP="00E32DC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92DD4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4130FC"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4961" w:type="dxa"/>
            <w:vAlign w:val="center"/>
          </w:tcPr>
          <w:p w:rsidR="006C6AC9" w:rsidRPr="00E32DCE" w:rsidRDefault="006C6AC9">
            <w:pPr>
              <w:rPr>
                <w:rFonts w:ascii="Arial" w:hAnsi="Arial" w:cs="Arial"/>
                <w:sz w:val="20"/>
                <w:szCs w:val="20"/>
              </w:rPr>
            </w:pPr>
            <w:r w:rsidRPr="00E32DCE">
              <w:rPr>
                <w:rFonts w:ascii="Arial" w:hAnsi="Arial" w:cs="Arial"/>
                <w:sz w:val="20"/>
                <w:szCs w:val="20"/>
              </w:rPr>
              <w:t>Identificatie van de schrijver in de status</w:t>
            </w:r>
          </w:p>
        </w:tc>
        <w:tc>
          <w:tcPr>
            <w:tcW w:w="397" w:type="dxa"/>
            <w:vAlign w:val="center"/>
          </w:tcPr>
          <w:p w:rsidR="006C6AC9" w:rsidRPr="00E32DCE" w:rsidRDefault="006C6AC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6C6AC9" w:rsidRPr="00E32DCE" w:rsidRDefault="006C6AC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6C6AC9" w:rsidRPr="00E32DCE" w:rsidRDefault="006C6AC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6C6AC9" w:rsidRPr="00E32DCE" w:rsidRDefault="006C6AC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6C6AC9" w:rsidRPr="00E32DCE" w:rsidRDefault="006C6AC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6C6AC9" w:rsidRPr="00E32DCE" w:rsidRDefault="006C6AC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6C6AC9" w:rsidRPr="00E32DCE" w:rsidRDefault="006C6AC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6C6AC9" w:rsidRPr="00E32DCE" w:rsidRDefault="006C6AC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6C6AC9" w:rsidRPr="00E32DCE" w:rsidRDefault="006C6AC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6C6AC9" w:rsidRPr="00E32DCE" w:rsidRDefault="006C6AC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6C6AC9" w:rsidRPr="00E32DCE" w:rsidRDefault="006C6AC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6C6AC9" w:rsidRPr="00E32DCE" w:rsidRDefault="006C6AC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6C6AC9" w:rsidRPr="00E32DCE" w:rsidRDefault="006C6AC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6C6AC9" w:rsidRPr="00E32DCE" w:rsidRDefault="006C6AC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6C6AC9" w:rsidRPr="00E32DCE" w:rsidRDefault="006C6AC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6C6AC9" w:rsidRPr="00E32DCE" w:rsidRDefault="006C6AC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6C6AC9" w:rsidRPr="00E32DCE" w:rsidRDefault="006C6AC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6C6AC9" w:rsidRPr="00E32DCE" w:rsidRDefault="006C6AC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6C6AC9" w:rsidRPr="00E32DCE" w:rsidRDefault="006C6AC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6C6AC9" w:rsidRPr="00E32DCE" w:rsidRDefault="006C6AC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6C6AC9" w:rsidRPr="00E32DCE" w:rsidRDefault="006C6AC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6C6AC9" w:rsidRPr="00E32DCE" w:rsidRDefault="006C6AC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6C6AC9" w:rsidRPr="00E32DCE" w:rsidRDefault="006C6AC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6C6AC9" w:rsidRPr="00E32DCE" w:rsidRDefault="006C6AC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6C6AC9" w:rsidRPr="00E32DCE" w:rsidRDefault="006C6AC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6AC9" w:rsidRPr="00E32DCE" w:rsidTr="004130FC">
        <w:trPr>
          <w:cantSplit/>
          <w:trHeight w:val="624"/>
        </w:trPr>
        <w:tc>
          <w:tcPr>
            <w:tcW w:w="454" w:type="dxa"/>
            <w:vAlign w:val="center"/>
          </w:tcPr>
          <w:p w:rsidR="006C6AC9" w:rsidRPr="00592DD4" w:rsidRDefault="00E32DCE" w:rsidP="006858D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92DD4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4130FC"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4961" w:type="dxa"/>
            <w:vAlign w:val="center"/>
          </w:tcPr>
          <w:p w:rsidR="00DA2B15" w:rsidRDefault="00DA2B15" w:rsidP="00DA2B1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Totaal oordeel</w:t>
            </w:r>
            <w:r w:rsidR="00E76F7D">
              <w:rPr>
                <w:rFonts w:ascii="Arial" w:hAnsi="Arial" w:cs="Arial"/>
                <w:sz w:val="20"/>
                <w:szCs w:val="20"/>
              </w:rPr>
              <w:t>:</w:t>
            </w:r>
          </w:p>
          <w:p w:rsidR="00DA2B15" w:rsidRPr="00E32DCE" w:rsidRDefault="00DA2B15" w:rsidP="00E76F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= goed, 2 = te verbeteren, 3 = onvoldoende</w:t>
            </w:r>
          </w:p>
        </w:tc>
        <w:tc>
          <w:tcPr>
            <w:tcW w:w="397" w:type="dxa"/>
            <w:vAlign w:val="center"/>
          </w:tcPr>
          <w:p w:rsidR="006C6AC9" w:rsidRPr="00E32DCE" w:rsidRDefault="006C6AC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6C6AC9" w:rsidRPr="00E32DCE" w:rsidRDefault="006C6AC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6C6AC9" w:rsidRPr="00E32DCE" w:rsidRDefault="006C6AC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6C6AC9" w:rsidRPr="00E32DCE" w:rsidRDefault="006C6AC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6C6AC9" w:rsidRPr="00E32DCE" w:rsidRDefault="006C6AC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6C6AC9" w:rsidRPr="00E32DCE" w:rsidRDefault="006C6AC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6C6AC9" w:rsidRPr="00E32DCE" w:rsidRDefault="006C6AC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6C6AC9" w:rsidRPr="00E32DCE" w:rsidRDefault="006C6AC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6C6AC9" w:rsidRPr="00E32DCE" w:rsidRDefault="006C6AC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6C6AC9" w:rsidRPr="00E32DCE" w:rsidRDefault="006C6AC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6C6AC9" w:rsidRPr="00E32DCE" w:rsidRDefault="006C6AC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6C6AC9" w:rsidRPr="00E32DCE" w:rsidRDefault="006C6AC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6C6AC9" w:rsidRPr="00E32DCE" w:rsidRDefault="006C6AC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6C6AC9" w:rsidRPr="00E32DCE" w:rsidRDefault="006C6AC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6C6AC9" w:rsidRPr="00E32DCE" w:rsidRDefault="006C6AC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6C6AC9" w:rsidRPr="00E32DCE" w:rsidRDefault="006C6AC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6C6AC9" w:rsidRPr="00E32DCE" w:rsidRDefault="006C6AC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6C6AC9" w:rsidRPr="00E32DCE" w:rsidRDefault="006C6AC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6C6AC9" w:rsidRPr="00E32DCE" w:rsidRDefault="006C6AC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6C6AC9" w:rsidRPr="00E32DCE" w:rsidRDefault="006C6AC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6C6AC9" w:rsidRPr="00E32DCE" w:rsidRDefault="006C6AC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6C6AC9" w:rsidRPr="00E32DCE" w:rsidRDefault="006C6AC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6C6AC9" w:rsidRPr="00E32DCE" w:rsidRDefault="006C6AC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6C6AC9" w:rsidRPr="00E32DCE" w:rsidRDefault="006C6AC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:rsidR="006C6AC9" w:rsidRPr="00E32DCE" w:rsidRDefault="006C6AC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6C6AC9" w:rsidRPr="00592DD4" w:rsidRDefault="006C6AC9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32"/>
          <w:szCs w:val="32"/>
        </w:rPr>
        <w:br w:type="page"/>
      </w:r>
      <w:r w:rsidRPr="00592DD4">
        <w:rPr>
          <w:rFonts w:ascii="Arial" w:hAnsi="Arial" w:cs="Arial"/>
          <w:b/>
          <w:sz w:val="28"/>
          <w:szCs w:val="28"/>
        </w:rPr>
        <w:lastRenderedPageBreak/>
        <w:t>Toelichting</w:t>
      </w:r>
    </w:p>
    <w:p w:rsidR="006C6AC9" w:rsidRPr="00592DD4" w:rsidRDefault="006C6AC9">
      <w:pPr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0"/>
        <w:gridCol w:w="1196"/>
        <w:gridCol w:w="13150"/>
      </w:tblGrid>
      <w:tr w:rsidR="00592DD4" w:rsidRPr="00592DD4" w:rsidTr="00592DD4">
        <w:trPr>
          <w:cantSplit/>
          <w:trHeight w:hRule="exact" w:val="680"/>
        </w:trPr>
        <w:tc>
          <w:tcPr>
            <w:tcW w:w="930" w:type="dxa"/>
            <w:vAlign w:val="center"/>
          </w:tcPr>
          <w:p w:rsidR="00592DD4" w:rsidRPr="00592DD4" w:rsidRDefault="00592DD4" w:rsidP="00592DD4">
            <w:pPr>
              <w:pStyle w:val="Kop1"/>
              <w:jc w:val="center"/>
              <w:rPr>
                <w:sz w:val="20"/>
                <w:szCs w:val="20"/>
              </w:rPr>
            </w:pPr>
            <w:r w:rsidRPr="00592DD4">
              <w:rPr>
                <w:sz w:val="20"/>
                <w:szCs w:val="20"/>
              </w:rPr>
              <w:t>Dossier</w:t>
            </w:r>
          </w:p>
          <w:p w:rsidR="00592DD4" w:rsidRPr="00592DD4" w:rsidRDefault="00592DD4" w:rsidP="00592DD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92DD4">
              <w:rPr>
                <w:rFonts w:ascii="Arial" w:hAnsi="Arial" w:cs="Arial"/>
                <w:b/>
                <w:sz w:val="20"/>
                <w:szCs w:val="20"/>
              </w:rPr>
              <w:t>nummer</w:t>
            </w:r>
          </w:p>
        </w:tc>
        <w:tc>
          <w:tcPr>
            <w:tcW w:w="1196" w:type="dxa"/>
            <w:vAlign w:val="center"/>
          </w:tcPr>
          <w:p w:rsidR="00592DD4" w:rsidRPr="00592DD4" w:rsidRDefault="00592DD4" w:rsidP="00592DD4">
            <w:pPr>
              <w:pStyle w:val="Kop1"/>
              <w:jc w:val="center"/>
              <w:rPr>
                <w:sz w:val="20"/>
                <w:szCs w:val="20"/>
              </w:rPr>
            </w:pPr>
            <w:r w:rsidRPr="00592DD4">
              <w:rPr>
                <w:sz w:val="20"/>
                <w:szCs w:val="20"/>
              </w:rPr>
              <w:t>Onderwerp</w:t>
            </w:r>
          </w:p>
          <w:p w:rsidR="00592DD4" w:rsidRPr="00592DD4" w:rsidRDefault="00592DD4" w:rsidP="00592DD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92DD4">
              <w:rPr>
                <w:rFonts w:ascii="Arial" w:hAnsi="Arial" w:cs="Arial"/>
                <w:b/>
                <w:sz w:val="20"/>
                <w:szCs w:val="20"/>
              </w:rPr>
              <w:t>nummer</w:t>
            </w:r>
          </w:p>
        </w:tc>
        <w:tc>
          <w:tcPr>
            <w:tcW w:w="13150" w:type="dxa"/>
            <w:vAlign w:val="center"/>
          </w:tcPr>
          <w:p w:rsidR="00592DD4" w:rsidRPr="00592DD4" w:rsidRDefault="00592DD4" w:rsidP="00592DD4">
            <w:pPr>
              <w:pStyle w:val="Kop1"/>
              <w:jc w:val="center"/>
              <w:rPr>
                <w:sz w:val="20"/>
                <w:szCs w:val="20"/>
              </w:rPr>
            </w:pPr>
            <w:r w:rsidRPr="00592DD4">
              <w:rPr>
                <w:sz w:val="20"/>
                <w:szCs w:val="20"/>
              </w:rPr>
              <w:t>Toelichting</w:t>
            </w:r>
            <w:r w:rsidR="00A403FB">
              <w:rPr>
                <w:sz w:val="20"/>
                <w:szCs w:val="20"/>
              </w:rPr>
              <w:t xml:space="preserve"> indien gewenst</w:t>
            </w:r>
          </w:p>
        </w:tc>
      </w:tr>
      <w:tr w:rsidR="00592DD4" w:rsidRPr="00592DD4" w:rsidTr="00F05C4A">
        <w:trPr>
          <w:cantSplit/>
          <w:trHeight w:hRule="exact" w:val="510"/>
        </w:trPr>
        <w:tc>
          <w:tcPr>
            <w:tcW w:w="930" w:type="dxa"/>
            <w:vAlign w:val="center"/>
          </w:tcPr>
          <w:p w:rsidR="00592DD4" w:rsidRPr="00592DD4" w:rsidRDefault="00592DD4" w:rsidP="00592DD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6" w:type="dxa"/>
            <w:vAlign w:val="center"/>
          </w:tcPr>
          <w:p w:rsidR="00592DD4" w:rsidRPr="00592DD4" w:rsidRDefault="00592DD4" w:rsidP="00592DD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150" w:type="dxa"/>
            <w:vAlign w:val="center"/>
          </w:tcPr>
          <w:p w:rsidR="00592DD4" w:rsidRPr="00592DD4" w:rsidRDefault="00592DD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92DD4" w:rsidRPr="00592DD4" w:rsidTr="00F05C4A">
        <w:trPr>
          <w:cantSplit/>
          <w:trHeight w:hRule="exact" w:val="510"/>
        </w:trPr>
        <w:tc>
          <w:tcPr>
            <w:tcW w:w="930" w:type="dxa"/>
            <w:vAlign w:val="center"/>
          </w:tcPr>
          <w:p w:rsidR="00592DD4" w:rsidRPr="00592DD4" w:rsidRDefault="00592DD4" w:rsidP="00592DD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6" w:type="dxa"/>
            <w:vAlign w:val="center"/>
          </w:tcPr>
          <w:p w:rsidR="00592DD4" w:rsidRPr="00592DD4" w:rsidRDefault="00592DD4" w:rsidP="00592DD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150" w:type="dxa"/>
            <w:vAlign w:val="center"/>
          </w:tcPr>
          <w:p w:rsidR="00592DD4" w:rsidRPr="00592DD4" w:rsidRDefault="00592DD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92DD4" w:rsidRPr="00592DD4" w:rsidTr="00F05C4A">
        <w:trPr>
          <w:cantSplit/>
          <w:trHeight w:hRule="exact" w:val="510"/>
        </w:trPr>
        <w:tc>
          <w:tcPr>
            <w:tcW w:w="930" w:type="dxa"/>
            <w:vAlign w:val="center"/>
          </w:tcPr>
          <w:p w:rsidR="00592DD4" w:rsidRPr="00592DD4" w:rsidRDefault="00592DD4" w:rsidP="00592DD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6" w:type="dxa"/>
            <w:vAlign w:val="center"/>
          </w:tcPr>
          <w:p w:rsidR="00592DD4" w:rsidRPr="00592DD4" w:rsidRDefault="00592DD4" w:rsidP="00592DD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150" w:type="dxa"/>
            <w:vAlign w:val="center"/>
          </w:tcPr>
          <w:p w:rsidR="00592DD4" w:rsidRPr="00592DD4" w:rsidRDefault="00592DD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92DD4" w:rsidRPr="00592DD4" w:rsidTr="00F05C4A">
        <w:trPr>
          <w:cantSplit/>
          <w:trHeight w:hRule="exact" w:val="510"/>
        </w:trPr>
        <w:tc>
          <w:tcPr>
            <w:tcW w:w="930" w:type="dxa"/>
            <w:vAlign w:val="center"/>
          </w:tcPr>
          <w:p w:rsidR="00592DD4" w:rsidRPr="00592DD4" w:rsidRDefault="00592DD4" w:rsidP="00592DD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6" w:type="dxa"/>
            <w:vAlign w:val="center"/>
          </w:tcPr>
          <w:p w:rsidR="00592DD4" w:rsidRPr="00592DD4" w:rsidRDefault="00592DD4" w:rsidP="00592DD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150" w:type="dxa"/>
            <w:vAlign w:val="center"/>
          </w:tcPr>
          <w:p w:rsidR="00592DD4" w:rsidRPr="00592DD4" w:rsidRDefault="00592DD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92DD4" w:rsidRPr="00592DD4" w:rsidTr="00F05C4A">
        <w:trPr>
          <w:cantSplit/>
          <w:trHeight w:hRule="exact" w:val="510"/>
        </w:trPr>
        <w:tc>
          <w:tcPr>
            <w:tcW w:w="930" w:type="dxa"/>
            <w:vAlign w:val="center"/>
          </w:tcPr>
          <w:p w:rsidR="00592DD4" w:rsidRPr="00592DD4" w:rsidRDefault="00592DD4" w:rsidP="00592DD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6" w:type="dxa"/>
            <w:vAlign w:val="center"/>
          </w:tcPr>
          <w:p w:rsidR="00592DD4" w:rsidRPr="00592DD4" w:rsidRDefault="00592DD4" w:rsidP="00592DD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150" w:type="dxa"/>
            <w:vAlign w:val="center"/>
          </w:tcPr>
          <w:p w:rsidR="00592DD4" w:rsidRPr="00592DD4" w:rsidRDefault="00592DD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92DD4" w:rsidRPr="00592DD4" w:rsidTr="00F05C4A">
        <w:trPr>
          <w:cantSplit/>
          <w:trHeight w:hRule="exact" w:val="510"/>
        </w:trPr>
        <w:tc>
          <w:tcPr>
            <w:tcW w:w="930" w:type="dxa"/>
            <w:vAlign w:val="center"/>
          </w:tcPr>
          <w:p w:rsidR="00592DD4" w:rsidRPr="00592DD4" w:rsidRDefault="00592DD4" w:rsidP="00592DD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6" w:type="dxa"/>
            <w:vAlign w:val="center"/>
          </w:tcPr>
          <w:p w:rsidR="00592DD4" w:rsidRPr="00592DD4" w:rsidRDefault="00592DD4" w:rsidP="00592DD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150" w:type="dxa"/>
            <w:vAlign w:val="center"/>
          </w:tcPr>
          <w:p w:rsidR="00592DD4" w:rsidRPr="00592DD4" w:rsidRDefault="00592DD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92DD4" w:rsidRPr="00592DD4" w:rsidTr="00F05C4A">
        <w:trPr>
          <w:cantSplit/>
          <w:trHeight w:hRule="exact" w:val="510"/>
        </w:trPr>
        <w:tc>
          <w:tcPr>
            <w:tcW w:w="930" w:type="dxa"/>
            <w:vAlign w:val="center"/>
          </w:tcPr>
          <w:p w:rsidR="00592DD4" w:rsidRPr="00592DD4" w:rsidRDefault="00592DD4" w:rsidP="00592DD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6" w:type="dxa"/>
            <w:vAlign w:val="center"/>
          </w:tcPr>
          <w:p w:rsidR="00592DD4" w:rsidRPr="00592DD4" w:rsidRDefault="00592DD4" w:rsidP="00592DD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150" w:type="dxa"/>
            <w:vAlign w:val="center"/>
          </w:tcPr>
          <w:p w:rsidR="00592DD4" w:rsidRPr="00592DD4" w:rsidRDefault="00592DD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92DD4" w:rsidRPr="00592DD4" w:rsidTr="00F05C4A">
        <w:trPr>
          <w:cantSplit/>
          <w:trHeight w:hRule="exact" w:val="510"/>
        </w:trPr>
        <w:tc>
          <w:tcPr>
            <w:tcW w:w="930" w:type="dxa"/>
            <w:vAlign w:val="center"/>
          </w:tcPr>
          <w:p w:rsidR="00592DD4" w:rsidRPr="00592DD4" w:rsidRDefault="00592DD4" w:rsidP="00592DD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6" w:type="dxa"/>
            <w:vAlign w:val="center"/>
          </w:tcPr>
          <w:p w:rsidR="00592DD4" w:rsidRPr="00592DD4" w:rsidRDefault="00592DD4" w:rsidP="00592DD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150" w:type="dxa"/>
            <w:vAlign w:val="center"/>
          </w:tcPr>
          <w:p w:rsidR="00592DD4" w:rsidRPr="00592DD4" w:rsidRDefault="00592DD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92DD4" w:rsidRPr="00592DD4" w:rsidTr="00F05C4A">
        <w:trPr>
          <w:cantSplit/>
          <w:trHeight w:hRule="exact" w:val="510"/>
        </w:trPr>
        <w:tc>
          <w:tcPr>
            <w:tcW w:w="930" w:type="dxa"/>
            <w:vAlign w:val="center"/>
          </w:tcPr>
          <w:p w:rsidR="00592DD4" w:rsidRPr="00592DD4" w:rsidRDefault="00592DD4" w:rsidP="00592DD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6" w:type="dxa"/>
            <w:vAlign w:val="center"/>
          </w:tcPr>
          <w:p w:rsidR="00592DD4" w:rsidRPr="00592DD4" w:rsidRDefault="00592DD4" w:rsidP="00592DD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150" w:type="dxa"/>
            <w:vAlign w:val="center"/>
          </w:tcPr>
          <w:p w:rsidR="00592DD4" w:rsidRPr="00592DD4" w:rsidRDefault="00592DD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92DD4" w:rsidRPr="00592DD4" w:rsidTr="00F05C4A">
        <w:trPr>
          <w:cantSplit/>
          <w:trHeight w:hRule="exact" w:val="510"/>
        </w:trPr>
        <w:tc>
          <w:tcPr>
            <w:tcW w:w="930" w:type="dxa"/>
            <w:vAlign w:val="center"/>
          </w:tcPr>
          <w:p w:rsidR="00592DD4" w:rsidRPr="00592DD4" w:rsidRDefault="00592DD4" w:rsidP="00592DD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6" w:type="dxa"/>
            <w:vAlign w:val="center"/>
          </w:tcPr>
          <w:p w:rsidR="00592DD4" w:rsidRPr="00592DD4" w:rsidRDefault="00592DD4" w:rsidP="00592DD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150" w:type="dxa"/>
            <w:vAlign w:val="center"/>
          </w:tcPr>
          <w:p w:rsidR="00592DD4" w:rsidRPr="00592DD4" w:rsidRDefault="00592DD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92DD4" w:rsidRPr="00592DD4" w:rsidTr="00F05C4A">
        <w:trPr>
          <w:cantSplit/>
          <w:trHeight w:hRule="exact" w:val="510"/>
        </w:trPr>
        <w:tc>
          <w:tcPr>
            <w:tcW w:w="930" w:type="dxa"/>
            <w:vAlign w:val="center"/>
          </w:tcPr>
          <w:p w:rsidR="00592DD4" w:rsidRPr="00592DD4" w:rsidRDefault="00592DD4" w:rsidP="00592DD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6" w:type="dxa"/>
            <w:vAlign w:val="center"/>
          </w:tcPr>
          <w:p w:rsidR="00592DD4" w:rsidRPr="00592DD4" w:rsidRDefault="00592DD4" w:rsidP="00592DD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150" w:type="dxa"/>
            <w:vAlign w:val="center"/>
          </w:tcPr>
          <w:p w:rsidR="00592DD4" w:rsidRPr="00592DD4" w:rsidRDefault="00592DD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92DD4" w:rsidRPr="00592DD4" w:rsidTr="00F05C4A">
        <w:trPr>
          <w:cantSplit/>
          <w:trHeight w:hRule="exact" w:val="510"/>
        </w:trPr>
        <w:tc>
          <w:tcPr>
            <w:tcW w:w="930" w:type="dxa"/>
            <w:vAlign w:val="center"/>
          </w:tcPr>
          <w:p w:rsidR="00592DD4" w:rsidRPr="00592DD4" w:rsidRDefault="00592DD4" w:rsidP="00592DD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6" w:type="dxa"/>
            <w:vAlign w:val="center"/>
          </w:tcPr>
          <w:p w:rsidR="00592DD4" w:rsidRPr="00592DD4" w:rsidRDefault="00592DD4" w:rsidP="00592DD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150" w:type="dxa"/>
            <w:vAlign w:val="center"/>
          </w:tcPr>
          <w:p w:rsidR="00592DD4" w:rsidRPr="00592DD4" w:rsidRDefault="00592DD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92DD4" w:rsidRPr="00592DD4" w:rsidTr="00F05C4A">
        <w:trPr>
          <w:cantSplit/>
          <w:trHeight w:hRule="exact" w:val="510"/>
        </w:trPr>
        <w:tc>
          <w:tcPr>
            <w:tcW w:w="930" w:type="dxa"/>
            <w:vAlign w:val="center"/>
          </w:tcPr>
          <w:p w:rsidR="00592DD4" w:rsidRPr="00592DD4" w:rsidRDefault="00592DD4" w:rsidP="00592DD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6" w:type="dxa"/>
            <w:vAlign w:val="center"/>
          </w:tcPr>
          <w:p w:rsidR="00592DD4" w:rsidRPr="00592DD4" w:rsidRDefault="00592DD4" w:rsidP="00592DD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150" w:type="dxa"/>
            <w:vAlign w:val="center"/>
          </w:tcPr>
          <w:p w:rsidR="00592DD4" w:rsidRPr="00592DD4" w:rsidRDefault="00592DD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92DD4" w:rsidRPr="00592DD4" w:rsidTr="00F05C4A">
        <w:trPr>
          <w:cantSplit/>
          <w:trHeight w:hRule="exact" w:val="510"/>
        </w:trPr>
        <w:tc>
          <w:tcPr>
            <w:tcW w:w="930" w:type="dxa"/>
            <w:vAlign w:val="center"/>
          </w:tcPr>
          <w:p w:rsidR="00592DD4" w:rsidRPr="00592DD4" w:rsidRDefault="00592DD4" w:rsidP="00592DD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6" w:type="dxa"/>
            <w:vAlign w:val="center"/>
          </w:tcPr>
          <w:p w:rsidR="00592DD4" w:rsidRPr="00592DD4" w:rsidRDefault="00592DD4" w:rsidP="00592DD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150" w:type="dxa"/>
            <w:vAlign w:val="center"/>
          </w:tcPr>
          <w:p w:rsidR="00592DD4" w:rsidRPr="00592DD4" w:rsidRDefault="00592DD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92DD4" w:rsidRPr="00592DD4" w:rsidTr="00F05C4A">
        <w:trPr>
          <w:cantSplit/>
          <w:trHeight w:hRule="exact" w:val="510"/>
        </w:trPr>
        <w:tc>
          <w:tcPr>
            <w:tcW w:w="930" w:type="dxa"/>
            <w:vAlign w:val="center"/>
          </w:tcPr>
          <w:p w:rsidR="00592DD4" w:rsidRPr="00592DD4" w:rsidRDefault="00592DD4" w:rsidP="00592DD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6" w:type="dxa"/>
            <w:vAlign w:val="center"/>
          </w:tcPr>
          <w:p w:rsidR="00592DD4" w:rsidRPr="00592DD4" w:rsidRDefault="00592DD4" w:rsidP="00592DD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150" w:type="dxa"/>
            <w:vAlign w:val="center"/>
          </w:tcPr>
          <w:p w:rsidR="00592DD4" w:rsidRPr="00592DD4" w:rsidRDefault="00592DD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05C4A" w:rsidRPr="00592DD4" w:rsidTr="00F05C4A">
        <w:trPr>
          <w:cantSplit/>
          <w:trHeight w:hRule="exact" w:val="510"/>
        </w:trPr>
        <w:tc>
          <w:tcPr>
            <w:tcW w:w="930" w:type="dxa"/>
            <w:vAlign w:val="center"/>
          </w:tcPr>
          <w:p w:rsidR="00F05C4A" w:rsidRPr="00592DD4" w:rsidRDefault="00F05C4A" w:rsidP="00592DD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6" w:type="dxa"/>
            <w:vAlign w:val="center"/>
          </w:tcPr>
          <w:p w:rsidR="00F05C4A" w:rsidRPr="00592DD4" w:rsidRDefault="00F05C4A" w:rsidP="00592DD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150" w:type="dxa"/>
            <w:vAlign w:val="center"/>
          </w:tcPr>
          <w:p w:rsidR="00F05C4A" w:rsidRPr="00592DD4" w:rsidRDefault="00F05C4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05C4A" w:rsidRPr="00592DD4" w:rsidTr="00F05C4A">
        <w:trPr>
          <w:cantSplit/>
          <w:trHeight w:hRule="exact" w:val="510"/>
        </w:trPr>
        <w:tc>
          <w:tcPr>
            <w:tcW w:w="930" w:type="dxa"/>
            <w:vAlign w:val="center"/>
          </w:tcPr>
          <w:p w:rsidR="00F05C4A" w:rsidRPr="00592DD4" w:rsidRDefault="00F05C4A" w:rsidP="00592DD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6" w:type="dxa"/>
            <w:vAlign w:val="center"/>
          </w:tcPr>
          <w:p w:rsidR="00F05C4A" w:rsidRPr="00592DD4" w:rsidRDefault="00F05C4A" w:rsidP="00592DD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150" w:type="dxa"/>
            <w:vAlign w:val="center"/>
          </w:tcPr>
          <w:p w:rsidR="00F05C4A" w:rsidRPr="00592DD4" w:rsidRDefault="00F05C4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6C6AC9" w:rsidRDefault="006C6AC9" w:rsidP="00E0352D"/>
    <w:sectPr w:rsidR="006C6AC9" w:rsidSect="00953EB9">
      <w:pgSz w:w="16838" w:h="11906" w:orient="landscape"/>
      <w:pgMar w:top="567" w:right="851" w:bottom="567" w:left="851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4387" w:rsidRDefault="00644387">
      <w:r>
        <w:separator/>
      </w:r>
    </w:p>
  </w:endnote>
  <w:endnote w:type="continuationSeparator" w:id="0">
    <w:p w:rsidR="00644387" w:rsidRDefault="006443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P TypographicSymbols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387" w:rsidRDefault="00644387">
    <w:pPr>
      <w:pStyle w:val="Voettekst"/>
    </w:pPr>
    <w:r>
      <w:rPr>
        <w:noProof/>
      </w:rPr>
      <w:drawing>
        <wp:anchor distT="0" distB="0" distL="114300" distR="114300" simplePos="0" relativeHeight="251657728" behindDoc="1" locked="0" layoutInCell="1" allowOverlap="1" wp14:anchorId="55EF061D" wp14:editId="4DCA69AA">
          <wp:simplePos x="0" y="0"/>
          <wp:positionH relativeFrom="column">
            <wp:align>center</wp:align>
          </wp:positionH>
          <wp:positionV relativeFrom="paragraph">
            <wp:posOffset>151130</wp:posOffset>
          </wp:positionV>
          <wp:extent cx="10777220" cy="601345"/>
          <wp:effectExtent l="0" t="0" r="5080" b="8255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77220" cy="601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4387" w:rsidRDefault="00644387">
      <w:r>
        <w:separator/>
      </w:r>
    </w:p>
  </w:footnote>
  <w:footnote w:type="continuationSeparator" w:id="0">
    <w:p w:rsidR="00644387" w:rsidRDefault="006443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817D9"/>
    <w:multiLevelType w:val="hybridMultilevel"/>
    <w:tmpl w:val="2B76929A"/>
    <w:lvl w:ilvl="0" w:tplc="BEE2792C">
      <w:start w:val="1"/>
      <w:numFmt w:val="decimal"/>
      <w:lvlText w:val="%1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E7D1288"/>
    <w:multiLevelType w:val="hybridMultilevel"/>
    <w:tmpl w:val="620864A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1E02A0C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E7102D1"/>
    <w:multiLevelType w:val="hybridMultilevel"/>
    <w:tmpl w:val="7BDE8B58"/>
    <w:lvl w:ilvl="0" w:tplc="398AEA96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hint="default"/>
        <w:b/>
        <w:i w:val="0"/>
        <w:sz w:val="20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EE028C3"/>
    <w:multiLevelType w:val="hybridMultilevel"/>
    <w:tmpl w:val="F8F69494"/>
    <w:lvl w:ilvl="0" w:tplc="00000002">
      <w:start w:val="1"/>
      <w:numFmt w:val="none"/>
      <w:suff w:val="nothing"/>
      <w:lvlText w:val="S"/>
      <w:lvlJc w:val="left"/>
      <w:rPr>
        <w:rFonts w:ascii="WP TypographicSymbols" w:hAnsi="WP TypographicSymbols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33669CE"/>
    <w:multiLevelType w:val="hybridMultilevel"/>
    <w:tmpl w:val="69404880"/>
    <w:lvl w:ilvl="0" w:tplc="0413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Symbol" w:hint="default"/>
      </w:rPr>
    </w:lvl>
    <w:lvl w:ilvl="2" w:tplc="0413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Symbol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Symbol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3B3407DF"/>
    <w:multiLevelType w:val="hybridMultilevel"/>
    <w:tmpl w:val="9D58EA44"/>
    <w:lvl w:ilvl="0" w:tplc="78888472">
      <w:start w:val="1"/>
      <w:numFmt w:val="decimal"/>
      <w:lvlText w:val="%1."/>
      <w:lvlJc w:val="left"/>
      <w:pPr>
        <w:tabs>
          <w:tab w:val="num" w:pos="680"/>
        </w:tabs>
        <w:ind w:left="680" w:hanging="680"/>
      </w:pPr>
      <w:rPr>
        <w:rFonts w:ascii="Arial" w:hAnsi="Arial" w:hint="default"/>
        <w:b w:val="0"/>
        <w:i w:val="0"/>
        <w:sz w:val="20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C92633D"/>
    <w:multiLevelType w:val="hybridMultilevel"/>
    <w:tmpl w:val="9A54FFA6"/>
    <w:lvl w:ilvl="0" w:tplc="0413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BF0000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AD346DB"/>
    <w:multiLevelType w:val="hybridMultilevel"/>
    <w:tmpl w:val="23C82D22"/>
    <w:lvl w:ilvl="0" w:tplc="0413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436643D"/>
    <w:multiLevelType w:val="hybridMultilevel"/>
    <w:tmpl w:val="376C8E88"/>
    <w:lvl w:ilvl="0" w:tplc="5950B1F6">
      <w:start w:val="1"/>
      <w:numFmt w:val="decimal"/>
      <w:lvlText w:val="%1."/>
      <w:lvlJc w:val="left"/>
      <w:pPr>
        <w:ind w:left="360" w:hanging="360"/>
      </w:pPr>
      <w:rPr>
        <w:rFonts w:ascii="Arial" w:hAnsi="Arial" w:cs="Times New Roman" w:hint="default"/>
        <w:b/>
        <w:i w:val="0"/>
        <w:sz w:val="20"/>
      </w:rPr>
    </w:lvl>
    <w:lvl w:ilvl="1" w:tplc="04130019" w:tentative="1">
      <w:start w:val="1"/>
      <w:numFmt w:val="lowerLetter"/>
      <w:lvlText w:val="%2."/>
      <w:lvlJc w:val="left"/>
      <w:pPr>
        <w:ind w:left="72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144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16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288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360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432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04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5760" w:hanging="180"/>
      </w:pPr>
      <w:rPr>
        <w:rFonts w:cs="Times New Roman"/>
      </w:rPr>
    </w:lvl>
  </w:abstractNum>
  <w:abstractNum w:abstractNumId="9">
    <w:nsid w:val="582300B7"/>
    <w:multiLevelType w:val="hybridMultilevel"/>
    <w:tmpl w:val="279AC75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B6A074D"/>
    <w:multiLevelType w:val="multilevel"/>
    <w:tmpl w:val="43241618"/>
    <w:lvl w:ilvl="0">
      <w:start w:val="1"/>
      <w:numFmt w:val="decimal"/>
      <w:lvlText w:val="%1."/>
      <w:lvlJc w:val="left"/>
      <w:pPr>
        <w:tabs>
          <w:tab w:val="num" w:pos="680"/>
        </w:tabs>
        <w:ind w:left="680" w:hanging="680"/>
      </w:pPr>
      <w:rPr>
        <w:rFonts w:ascii="Arial" w:hAnsi="Aria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0"/>
  </w:num>
  <w:num w:numId="5">
    <w:abstractNumId w:val="6"/>
  </w:num>
  <w:num w:numId="6">
    <w:abstractNumId w:val="7"/>
  </w:num>
  <w:num w:numId="7">
    <w:abstractNumId w:val="4"/>
  </w:num>
  <w:num w:numId="8">
    <w:abstractNumId w:val="9"/>
  </w:num>
  <w:num w:numId="9">
    <w:abstractNumId w:val="2"/>
  </w:num>
  <w:num w:numId="10">
    <w:abstractNumId w:val="8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F33"/>
    <w:rsid w:val="00041D00"/>
    <w:rsid w:val="001426C8"/>
    <w:rsid w:val="001E20F5"/>
    <w:rsid w:val="001E5AB1"/>
    <w:rsid w:val="00230506"/>
    <w:rsid w:val="00232011"/>
    <w:rsid w:val="00266A22"/>
    <w:rsid w:val="002A76A8"/>
    <w:rsid w:val="002B7AB1"/>
    <w:rsid w:val="002F4278"/>
    <w:rsid w:val="003D61C5"/>
    <w:rsid w:val="004130FC"/>
    <w:rsid w:val="00423874"/>
    <w:rsid w:val="004634A9"/>
    <w:rsid w:val="004B3ADD"/>
    <w:rsid w:val="004C6203"/>
    <w:rsid w:val="00545265"/>
    <w:rsid w:val="00581545"/>
    <w:rsid w:val="00592DD4"/>
    <w:rsid w:val="0059633D"/>
    <w:rsid w:val="005D58E1"/>
    <w:rsid w:val="00605698"/>
    <w:rsid w:val="00644387"/>
    <w:rsid w:val="006858DC"/>
    <w:rsid w:val="006A160B"/>
    <w:rsid w:val="006C6AC9"/>
    <w:rsid w:val="00797C2A"/>
    <w:rsid w:val="0086562D"/>
    <w:rsid w:val="008D38BF"/>
    <w:rsid w:val="008F42DF"/>
    <w:rsid w:val="00953EB9"/>
    <w:rsid w:val="0097127A"/>
    <w:rsid w:val="0099460A"/>
    <w:rsid w:val="009C63A6"/>
    <w:rsid w:val="00A403FB"/>
    <w:rsid w:val="00A916AD"/>
    <w:rsid w:val="00AC4D1B"/>
    <w:rsid w:val="00AD3037"/>
    <w:rsid w:val="00C14060"/>
    <w:rsid w:val="00C35804"/>
    <w:rsid w:val="00C36B0B"/>
    <w:rsid w:val="00C45812"/>
    <w:rsid w:val="00C713FC"/>
    <w:rsid w:val="00C8103C"/>
    <w:rsid w:val="00D40DC7"/>
    <w:rsid w:val="00D92853"/>
    <w:rsid w:val="00DA2B15"/>
    <w:rsid w:val="00DC679A"/>
    <w:rsid w:val="00E0352D"/>
    <w:rsid w:val="00E32DCE"/>
    <w:rsid w:val="00E55D09"/>
    <w:rsid w:val="00E76F7D"/>
    <w:rsid w:val="00EF4F33"/>
    <w:rsid w:val="00F05C4A"/>
    <w:rsid w:val="00F61BEF"/>
    <w:rsid w:val="00F84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paragraph" w:styleId="Kop1">
    <w:name w:val="heading 1"/>
    <w:basedOn w:val="Standaard"/>
    <w:next w:val="Standaard"/>
    <w:qFormat/>
    <w:pPr>
      <w:keepNext/>
      <w:outlineLvl w:val="0"/>
    </w:pPr>
    <w:rPr>
      <w:rFonts w:ascii="Arial" w:hAnsi="Arial" w:cs="Arial"/>
      <w:b/>
      <w:bCs/>
    </w:rPr>
  </w:style>
  <w:style w:type="paragraph" w:styleId="Kop4">
    <w:name w:val="heading 4"/>
    <w:basedOn w:val="Standaard"/>
    <w:next w:val="Standaard"/>
    <w:link w:val="Kop4Char"/>
    <w:semiHidden/>
    <w:unhideWhenUsed/>
    <w:qFormat/>
    <w:rsid w:val="00D40DC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rsid w:val="00F61BEF"/>
    <w:rPr>
      <w:color w:val="0000FF"/>
      <w:u w:val="single"/>
    </w:rPr>
  </w:style>
  <w:style w:type="paragraph" w:styleId="Voettekst">
    <w:name w:val="footer"/>
    <w:basedOn w:val="Standaard"/>
    <w:rsid w:val="001E5AB1"/>
    <w:pPr>
      <w:tabs>
        <w:tab w:val="center" w:pos="4320"/>
        <w:tab w:val="right" w:pos="8640"/>
      </w:tabs>
    </w:pPr>
  </w:style>
  <w:style w:type="paragraph" w:styleId="Koptekst">
    <w:name w:val="header"/>
    <w:basedOn w:val="Standaard"/>
    <w:pPr>
      <w:tabs>
        <w:tab w:val="center" w:pos="4536"/>
        <w:tab w:val="right" w:pos="9072"/>
      </w:tabs>
    </w:pPr>
  </w:style>
  <w:style w:type="paragraph" w:styleId="Lijstalinea">
    <w:name w:val="List Paragraph"/>
    <w:basedOn w:val="Standaard"/>
    <w:uiPriority w:val="34"/>
    <w:qFormat/>
    <w:rsid w:val="00232011"/>
    <w:pPr>
      <w:ind w:left="720"/>
      <w:contextualSpacing/>
    </w:pPr>
  </w:style>
  <w:style w:type="character" w:customStyle="1" w:styleId="Kop4Char">
    <w:name w:val="Kop 4 Char"/>
    <w:basedOn w:val="Standaardalinea-lettertype"/>
    <w:link w:val="Kop4"/>
    <w:semiHidden/>
    <w:rsid w:val="00D40DC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paragraph" w:styleId="Kop1">
    <w:name w:val="heading 1"/>
    <w:basedOn w:val="Standaard"/>
    <w:next w:val="Standaard"/>
    <w:qFormat/>
    <w:pPr>
      <w:keepNext/>
      <w:outlineLvl w:val="0"/>
    </w:pPr>
    <w:rPr>
      <w:rFonts w:ascii="Arial" w:hAnsi="Arial" w:cs="Arial"/>
      <w:b/>
      <w:bCs/>
    </w:rPr>
  </w:style>
  <w:style w:type="paragraph" w:styleId="Kop4">
    <w:name w:val="heading 4"/>
    <w:basedOn w:val="Standaard"/>
    <w:next w:val="Standaard"/>
    <w:link w:val="Kop4Char"/>
    <w:semiHidden/>
    <w:unhideWhenUsed/>
    <w:qFormat/>
    <w:rsid w:val="00D40DC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rsid w:val="00F61BEF"/>
    <w:rPr>
      <w:color w:val="0000FF"/>
      <w:u w:val="single"/>
    </w:rPr>
  </w:style>
  <w:style w:type="paragraph" w:styleId="Voettekst">
    <w:name w:val="footer"/>
    <w:basedOn w:val="Standaard"/>
    <w:rsid w:val="001E5AB1"/>
    <w:pPr>
      <w:tabs>
        <w:tab w:val="center" w:pos="4320"/>
        <w:tab w:val="right" w:pos="8640"/>
      </w:tabs>
    </w:pPr>
  </w:style>
  <w:style w:type="paragraph" w:styleId="Koptekst">
    <w:name w:val="header"/>
    <w:basedOn w:val="Standaard"/>
    <w:pPr>
      <w:tabs>
        <w:tab w:val="center" w:pos="4536"/>
        <w:tab w:val="right" w:pos="9072"/>
      </w:tabs>
    </w:pPr>
  </w:style>
  <w:style w:type="paragraph" w:styleId="Lijstalinea">
    <w:name w:val="List Paragraph"/>
    <w:basedOn w:val="Standaard"/>
    <w:uiPriority w:val="34"/>
    <w:qFormat/>
    <w:rsid w:val="00232011"/>
    <w:pPr>
      <w:ind w:left="720"/>
      <w:contextualSpacing/>
    </w:pPr>
  </w:style>
  <w:style w:type="character" w:customStyle="1" w:styleId="Kop4Char">
    <w:name w:val="Kop 4 Char"/>
    <w:basedOn w:val="Standaardalinea-lettertype"/>
    <w:link w:val="Kop4"/>
    <w:semiHidden/>
    <w:rsid w:val="00D40DC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924CC28B</Template>
  <TotalTime>0</TotalTime>
  <Pages>3</Pages>
  <Words>705</Words>
  <Characters>3882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Checklist (klinische) dossieronderzoek</vt:lpstr>
    </vt:vector>
  </TitlesOfParts>
  <Company>Domus Medica</Company>
  <LinksUpToDate>false</LinksUpToDate>
  <CharactersWithSpaces>4578</CharactersWithSpaces>
  <SharedDoc>false</SharedDoc>
  <HLinks>
    <vt:vector size="6" baseType="variant">
      <vt:variant>
        <vt:i4>458823</vt:i4>
      </vt:variant>
      <vt:variant>
        <vt:i4>0</vt:i4>
      </vt:variant>
      <vt:variant>
        <vt:i4>0</vt:i4>
      </vt:variant>
      <vt:variant>
        <vt:i4>5</vt:i4>
      </vt:variant>
      <vt:variant>
        <vt:lpwstr>http://www.internisten.nl/home/forum-visitatorum/dossieronderzoek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Checklist (klinische) dossieronderzoek</dc:title>
  <dc:creator>Kiki</dc:creator>
  <cp:lastModifiedBy>Tanja Wouterse</cp:lastModifiedBy>
  <cp:revision>2</cp:revision>
  <cp:lastPrinted>2006-08-29T10:46:00Z</cp:lastPrinted>
  <dcterms:created xsi:type="dcterms:W3CDTF">2015-10-14T14:15:00Z</dcterms:created>
  <dcterms:modified xsi:type="dcterms:W3CDTF">2015-10-14T14:15:00Z</dcterms:modified>
</cp:coreProperties>
</file>